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CBGTableGreen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7546" w:rsidTr="001A22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:rsidR="004D7546" w:rsidRDefault="004D7546" w:rsidP="004D7546">
            <w:pPr>
              <w:pStyle w:val="CBGTableHeaderCentre"/>
            </w:pPr>
            <w:r>
              <w:t>APPLICATION FORM</w:t>
            </w:r>
          </w:p>
        </w:tc>
      </w:tr>
      <w:tr w:rsidR="004D7546" w:rsidTr="001A2299">
        <w:tc>
          <w:tcPr>
            <w:tcW w:w="9016" w:type="dxa"/>
          </w:tcPr>
          <w:p w:rsidR="004D7546" w:rsidRDefault="004D7546" w:rsidP="004D7546">
            <w:pPr>
              <w:pStyle w:val="CBGtablemainbodytext"/>
            </w:pPr>
            <w:r>
              <w:t xml:space="preserve">Please complete this application form in full and attach a copy of your CV, if you have not already provided a copy.  Failure to do so may result in your application not being processed. You should return your completed form, CV and covering letter to (Jobs@cbgc.com) before the closing date.  CVs will not be accepted without a completed application form.  </w:t>
            </w:r>
          </w:p>
          <w:p w:rsidR="004D7546" w:rsidRDefault="004D7546" w:rsidP="004D7546">
            <w:pPr>
              <w:pStyle w:val="CBGtablemainbodytext"/>
            </w:pPr>
            <w:r>
              <w:t>You may continue on extra sheets if there is not enough space on the form.  Clearly write your name and question number on any extra sheets and attach them securely.</w:t>
            </w:r>
          </w:p>
          <w:p w:rsidR="004D7546" w:rsidRDefault="004D7546" w:rsidP="004D7546">
            <w:pPr>
              <w:pStyle w:val="CBGtablemainbodytext"/>
            </w:pPr>
            <w:r>
              <w:t>If you require any assistance in completing this application form, please telephone the Human Resources Department on 01865 864500.</w:t>
            </w:r>
          </w:p>
          <w:p w:rsidR="004D7546" w:rsidRPr="004D7546" w:rsidRDefault="004D7546" w:rsidP="004D7546">
            <w:pPr>
              <w:pStyle w:val="CBGtablemainbodytext"/>
              <w:rPr>
                <w:i/>
              </w:rPr>
            </w:pPr>
            <w:r w:rsidRPr="004D7546">
              <w:rPr>
                <w:i/>
              </w:rPr>
              <w:t>CBG Consultants Ltd is an equal opportunities employer and welcomes applications from all sections of the community</w:t>
            </w:r>
          </w:p>
        </w:tc>
      </w:tr>
    </w:tbl>
    <w:p w:rsidR="00BF55E9" w:rsidRDefault="00BF55E9" w:rsidP="00D02470">
      <w:pPr>
        <w:pStyle w:val="CBGfootertext"/>
      </w:pPr>
    </w:p>
    <w:tbl>
      <w:tblPr>
        <w:tblStyle w:val="CBGBlueTable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B4A" w:rsidTr="002E2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tcW w:w="9016" w:type="dxa"/>
          </w:tcPr>
          <w:p w:rsidR="00751B4A" w:rsidRPr="001A2299" w:rsidRDefault="00751B4A" w:rsidP="00751B4A">
            <w:pPr>
              <w:pStyle w:val="CBGTableHeaderCentre"/>
              <w:rPr>
                <w:b/>
              </w:rPr>
            </w:pPr>
            <w:r w:rsidRPr="001A2299">
              <w:rPr>
                <w:b/>
              </w:rPr>
              <w:t xml:space="preserve">Position: </w:t>
            </w:r>
            <w:r w:rsidR="003B4B20">
              <w:rPr>
                <w:b/>
              </w:rPr>
              <w:t>Mechanical</w:t>
            </w:r>
            <w:r w:rsidR="00FE4E79">
              <w:rPr>
                <w:b/>
              </w:rPr>
              <w:t>/Electrical</w:t>
            </w:r>
            <w:r w:rsidRPr="001A2299">
              <w:rPr>
                <w:b/>
              </w:rPr>
              <w:t xml:space="preserve"> Engineer</w:t>
            </w:r>
            <w:r w:rsidR="008C2EF4">
              <w:rPr>
                <w:b/>
              </w:rPr>
              <w:t xml:space="preserve"> (Intermediate)</w:t>
            </w:r>
          </w:p>
        </w:tc>
      </w:tr>
    </w:tbl>
    <w:p w:rsidR="00751B4A" w:rsidRDefault="00751B4A" w:rsidP="00D02470">
      <w:pPr>
        <w:pStyle w:val="CBGfootertext"/>
      </w:pPr>
    </w:p>
    <w:tbl>
      <w:tblPr>
        <w:tblStyle w:val="CBGTableTeal1"/>
        <w:tblW w:w="9025" w:type="dxa"/>
        <w:tblLayout w:type="fixed"/>
        <w:tblLook w:val="04A0" w:firstRow="1" w:lastRow="0" w:firstColumn="1" w:lastColumn="0" w:noHBand="0" w:noVBand="1"/>
      </w:tblPr>
      <w:tblGrid>
        <w:gridCol w:w="3818"/>
        <w:gridCol w:w="5207"/>
      </w:tblGrid>
      <w:tr w:rsidR="004D7546" w:rsidTr="00751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25" w:type="dxa"/>
            <w:gridSpan w:val="2"/>
          </w:tcPr>
          <w:p w:rsidR="004D7546" w:rsidRDefault="0054630C" w:rsidP="001A2299">
            <w:pPr>
              <w:pStyle w:val="CBGTableHeaderLeftAligned"/>
            </w:pPr>
            <w:r>
              <w:t xml:space="preserve">1 - </w:t>
            </w:r>
            <w:r w:rsidR="00751B4A" w:rsidRPr="00751B4A">
              <w:t>Contact Details</w:t>
            </w:r>
          </w:p>
        </w:tc>
      </w:tr>
      <w:tr w:rsidR="00E969CD" w:rsidTr="00BA39C5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Full Name: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3A66CF">
        <w:trPr>
          <w:trHeight w:val="1134"/>
        </w:trPr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Address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4E22C8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Phone</w:t>
            </w:r>
          </w:p>
        </w:tc>
        <w:tc>
          <w:tcPr>
            <w:tcW w:w="5207" w:type="dxa"/>
          </w:tcPr>
          <w:p w:rsidR="00E969CD" w:rsidRDefault="00E969CD" w:rsidP="001A2299">
            <w:pPr>
              <w:pStyle w:val="CBGtablemainbodytext"/>
            </w:pPr>
            <w:r w:rsidRPr="001A2299">
              <w:t>Home:</w:t>
            </w:r>
          </w:p>
          <w:p w:rsidR="00E969CD" w:rsidRPr="001A2299" w:rsidRDefault="00E969CD" w:rsidP="001A2299">
            <w:pPr>
              <w:pStyle w:val="CBGtablemainbodytext"/>
            </w:pPr>
            <w:r w:rsidRPr="001A2299">
              <w:t>Mobile:</w:t>
            </w:r>
          </w:p>
        </w:tc>
      </w:tr>
      <w:tr w:rsidR="00E969CD" w:rsidTr="00F50A97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E Mail Address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C92509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Have you ever been convicted of a criminal offence?</w:t>
            </w:r>
          </w:p>
        </w:tc>
        <w:tc>
          <w:tcPr>
            <w:tcW w:w="5207" w:type="dxa"/>
            <w:tcBorders>
              <w:bottom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CB0BCA">
        <w:tc>
          <w:tcPr>
            <w:tcW w:w="9025" w:type="dxa"/>
            <w:gridSpan w:val="2"/>
            <w:tcBorders>
              <w:right w:val="single" w:sz="4" w:space="0" w:color="auto"/>
            </w:tcBorders>
          </w:tcPr>
          <w:p w:rsidR="00E969CD" w:rsidRPr="00DF2038" w:rsidRDefault="00E969CD" w:rsidP="00DF2038">
            <w:pPr>
              <w:pStyle w:val="CBGTabletextbold"/>
            </w:pPr>
            <w:r w:rsidRPr="00DF2038">
              <w:t>Permits to Work</w:t>
            </w:r>
          </w:p>
        </w:tc>
      </w:tr>
      <w:tr w:rsidR="00E969CD" w:rsidTr="008D3FFE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Do you require a Work Permit to work in the UK?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EE1D67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Do you hold one already?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YES/NO</w:t>
            </w:r>
          </w:p>
        </w:tc>
      </w:tr>
      <w:tr w:rsidR="00E969CD" w:rsidTr="00EF33FC">
        <w:tc>
          <w:tcPr>
            <w:tcW w:w="3818" w:type="dxa"/>
            <w:tcBorders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If yes, when does it expire?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  <w:r w:rsidRPr="001A2299">
              <w:t>Date:</w:t>
            </w:r>
          </w:p>
        </w:tc>
      </w:tr>
      <w:tr w:rsidR="00E969CD" w:rsidTr="00586CE4">
        <w:trPr>
          <w:trHeight w:val="1247"/>
        </w:trPr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If you have a disability please tell us about any adjustments we may need to make to assist you at interview.</w:t>
            </w:r>
          </w:p>
        </w:tc>
        <w:tc>
          <w:tcPr>
            <w:tcW w:w="5207" w:type="dxa"/>
            <w:tcBorders>
              <w:top w:val="single" w:sz="4" w:space="0" w:color="auto"/>
            </w:tcBorders>
          </w:tcPr>
          <w:p w:rsidR="00E969CD" w:rsidRPr="001A2299" w:rsidRDefault="00E969CD" w:rsidP="001A2299">
            <w:pPr>
              <w:pStyle w:val="CBGtablemainbodytext"/>
            </w:pPr>
          </w:p>
        </w:tc>
      </w:tr>
      <w:tr w:rsidR="00E969CD" w:rsidTr="00C43020">
        <w:tc>
          <w:tcPr>
            <w:tcW w:w="3818" w:type="dxa"/>
          </w:tcPr>
          <w:p w:rsidR="00E969CD" w:rsidRPr="001A2299" w:rsidRDefault="00E969CD" w:rsidP="001A2299">
            <w:pPr>
              <w:pStyle w:val="CBGtablemainbodytext"/>
            </w:pPr>
            <w:r w:rsidRPr="001A2299">
              <w:t>Are there any dates when you are not available for interview?</w:t>
            </w:r>
          </w:p>
        </w:tc>
        <w:tc>
          <w:tcPr>
            <w:tcW w:w="5207" w:type="dxa"/>
          </w:tcPr>
          <w:p w:rsidR="00E969CD" w:rsidRPr="001A2299" w:rsidRDefault="00E969CD" w:rsidP="001A2299">
            <w:pPr>
              <w:pStyle w:val="CBGtablemainbodytext"/>
            </w:pPr>
          </w:p>
        </w:tc>
      </w:tr>
    </w:tbl>
    <w:p w:rsidR="004D7546" w:rsidRDefault="004D7546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3818"/>
        <w:gridCol w:w="5188"/>
      </w:tblGrid>
      <w:tr w:rsidR="00D02470" w:rsidTr="00751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D02470" w:rsidRDefault="0054630C" w:rsidP="001A2299">
            <w:pPr>
              <w:pStyle w:val="CBGTableHeaderLeftAligned"/>
            </w:pPr>
            <w:r>
              <w:lastRenderedPageBreak/>
              <w:t xml:space="preserve">2 - </w:t>
            </w:r>
            <w:r w:rsidR="00D02470" w:rsidRPr="00D02470">
              <w:t>Qualifications, Experience, Strengths and Weaknesses</w:t>
            </w:r>
          </w:p>
        </w:tc>
      </w:tr>
      <w:tr w:rsidR="00DF2038" w:rsidTr="00C5247D">
        <w:tc>
          <w:tcPr>
            <w:tcW w:w="9006" w:type="dxa"/>
            <w:gridSpan w:val="2"/>
          </w:tcPr>
          <w:p w:rsidR="00DF2038" w:rsidRPr="00DF2038" w:rsidRDefault="00DF2038" w:rsidP="00DF2038">
            <w:pPr>
              <w:pStyle w:val="CBGTabletextbold"/>
            </w:pPr>
            <w:r w:rsidRPr="00DF2038">
              <w:t>Education &amp; Training</w:t>
            </w: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406FB6" w:rsidRDefault="00DF2038" w:rsidP="0054630C">
            <w:pPr>
              <w:pStyle w:val="CBGtablemainbodytext"/>
            </w:pPr>
            <w:r w:rsidRPr="00406FB6">
              <w:t>Details of education and/or training undertaken and results of any examinations</w:t>
            </w:r>
          </w:p>
        </w:tc>
        <w:tc>
          <w:tcPr>
            <w:tcW w:w="5188" w:type="dxa"/>
          </w:tcPr>
          <w:p w:rsidR="00DF2038" w:rsidRPr="00D02470" w:rsidRDefault="00DF2038" w:rsidP="001A2299">
            <w:pPr>
              <w:pStyle w:val="CBGTableHeaderCentre"/>
              <w:jc w:val="left"/>
            </w:pP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0D19B2" w:rsidRDefault="00DF2038" w:rsidP="0054630C">
            <w:pPr>
              <w:pStyle w:val="CBGtablemainbodytext"/>
            </w:pPr>
            <w:r w:rsidRPr="000D19B2">
              <w:t>Further education (e.g. technical college, evening class)</w:t>
            </w:r>
          </w:p>
        </w:tc>
        <w:tc>
          <w:tcPr>
            <w:tcW w:w="5188" w:type="dxa"/>
          </w:tcPr>
          <w:p w:rsidR="00DF2038" w:rsidRPr="00D02470" w:rsidRDefault="00DF2038" w:rsidP="001A2299">
            <w:pPr>
              <w:pStyle w:val="CBGTableHeaderCentre"/>
              <w:jc w:val="left"/>
            </w:pPr>
          </w:p>
        </w:tc>
      </w:tr>
      <w:tr w:rsidR="00DF2038" w:rsidTr="002E2B30">
        <w:trPr>
          <w:trHeight w:val="1701"/>
        </w:trPr>
        <w:tc>
          <w:tcPr>
            <w:tcW w:w="3818" w:type="dxa"/>
          </w:tcPr>
          <w:p w:rsidR="00DF2038" w:rsidRPr="00080B4C" w:rsidRDefault="00DF2038" w:rsidP="0054630C">
            <w:pPr>
              <w:pStyle w:val="CBGtablemainbodytext"/>
            </w:pPr>
            <w:r w:rsidRPr="00080B4C">
              <w:t>Details of IT skills</w:t>
            </w:r>
          </w:p>
        </w:tc>
        <w:tc>
          <w:tcPr>
            <w:tcW w:w="5188" w:type="dxa"/>
          </w:tcPr>
          <w:p w:rsidR="00DF2038" w:rsidRPr="00D02470" w:rsidRDefault="00DF2038" w:rsidP="001A2299">
            <w:pPr>
              <w:pStyle w:val="CBGTableHeaderCentre"/>
              <w:jc w:val="left"/>
            </w:pPr>
          </w:p>
        </w:tc>
      </w:tr>
    </w:tbl>
    <w:p w:rsidR="00D02470" w:rsidRDefault="00D02470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2630"/>
        <w:gridCol w:w="2322"/>
        <w:gridCol w:w="1842"/>
        <w:gridCol w:w="2212"/>
      </w:tblGrid>
      <w:tr w:rsidR="0076099E" w:rsidTr="00113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4"/>
          </w:tcPr>
          <w:p w:rsidR="0076099E" w:rsidRPr="00B376DD" w:rsidRDefault="0076099E" w:rsidP="0076099E">
            <w:pPr>
              <w:pStyle w:val="CBGTableHeaderLeftAligned"/>
            </w:pPr>
            <w:r>
              <w:t xml:space="preserve">3 - </w:t>
            </w:r>
            <w:r w:rsidRPr="00B376DD">
              <w:t>Employment History</w:t>
            </w:r>
          </w:p>
        </w:tc>
      </w:tr>
      <w:tr w:rsidR="00DF2038" w:rsidTr="000200BF">
        <w:tc>
          <w:tcPr>
            <w:tcW w:w="9006" w:type="dxa"/>
            <w:gridSpan w:val="4"/>
            <w:vAlign w:val="center"/>
          </w:tcPr>
          <w:p w:rsidR="00DF2038" w:rsidRPr="00E969CD" w:rsidRDefault="00DF2038" w:rsidP="00DF2038">
            <w:pPr>
              <w:pStyle w:val="CBGTabletextbold"/>
            </w:pPr>
            <w:bookmarkStart w:id="0" w:name="_Hlk482878656"/>
            <w:r w:rsidRPr="00E969CD">
              <w:t>Present Employer</w:t>
            </w:r>
          </w:p>
        </w:tc>
      </w:tr>
      <w:tr w:rsidR="00DF2038" w:rsidTr="00737096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8F0D02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bookmarkStart w:id="1" w:name="_Hlk482877894"/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0D019C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3466F9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bookmarkStart w:id="2" w:name="_Hlk482878188"/>
            <w:bookmarkEnd w:id="1"/>
            <w:r w:rsidRPr="00E969CD">
              <w:t>Job duties and areas of responsibility</w:t>
            </w:r>
          </w:p>
        </w:tc>
      </w:tr>
      <w:tr w:rsidR="00DF2038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160296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</w:tr>
      <w:tr w:rsidR="00DF2038" w:rsidTr="00162EFE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Salary/Rate of pay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Tr="00100F45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DC1DA0">
        <w:tc>
          <w:tcPr>
            <w:tcW w:w="9006" w:type="dxa"/>
            <w:gridSpan w:val="4"/>
            <w:vAlign w:val="center"/>
          </w:tcPr>
          <w:p w:rsidR="00DF2038" w:rsidRPr="00E969CD" w:rsidRDefault="00DF2038" w:rsidP="002E2B30">
            <w:pPr>
              <w:pStyle w:val="CBGTabletextbold"/>
            </w:pPr>
            <w:bookmarkStart w:id="3" w:name="_Hlk482878685"/>
            <w:bookmarkEnd w:id="0"/>
            <w:bookmarkEnd w:id="2"/>
            <w:r w:rsidRPr="00E969CD">
              <w:lastRenderedPageBreak/>
              <w:t>Previous Employer</w:t>
            </w:r>
            <w:r w:rsidR="002E2B30">
              <w:t>:</w:t>
            </w:r>
          </w:p>
        </w:tc>
      </w:tr>
      <w:tr w:rsidR="00DF2038" w:rsidRPr="00B376DD" w:rsidTr="00F93836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AA12BC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7827A3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B823B1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duties and areas of responsibility</w:t>
            </w:r>
          </w:p>
        </w:tc>
      </w:tr>
      <w:tr w:rsidR="00DF2038" w:rsidRPr="00B376DD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6A230D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</w:tr>
      <w:tr w:rsidR="00DF2038" w:rsidRPr="00B376DD" w:rsidTr="00A037C1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RPr="00241A6B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bookmarkEnd w:id="3"/>
      <w:tr w:rsidR="00DF2038" w:rsidRPr="00B376DD" w:rsidTr="00701E16">
        <w:tc>
          <w:tcPr>
            <w:tcW w:w="9006" w:type="dxa"/>
            <w:gridSpan w:val="4"/>
            <w:vAlign w:val="center"/>
          </w:tcPr>
          <w:p w:rsidR="00DF2038" w:rsidRPr="00E969CD" w:rsidRDefault="00DF2038" w:rsidP="002E2B30">
            <w:pPr>
              <w:pStyle w:val="CBGTabletextbold"/>
            </w:pPr>
            <w:r w:rsidRPr="00E969CD">
              <w:t>Previous Employer</w:t>
            </w:r>
            <w:r w:rsidR="002E2B30">
              <w:t>:</w:t>
            </w:r>
          </w:p>
        </w:tc>
      </w:tr>
      <w:tr w:rsidR="00DF2038" w:rsidRPr="00B376DD" w:rsidTr="00602435">
        <w:tc>
          <w:tcPr>
            <w:tcW w:w="2630" w:type="dxa"/>
            <w:vAlign w:val="center"/>
          </w:tcPr>
          <w:p w:rsidR="00DF2038" w:rsidRPr="00E969CD" w:rsidRDefault="00DF2038" w:rsidP="00E969CD">
            <w:pPr>
              <w:pStyle w:val="CBGtablemainbodytext"/>
            </w:pPr>
            <w:r w:rsidRPr="00E969CD"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F03FB7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871038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8A2395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Job duties and areas of responsibility</w:t>
            </w:r>
          </w:p>
        </w:tc>
      </w:tr>
      <w:tr w:rsidR="00DF2038" w:rsidRPr="00B376DD" w:rsidTr="002E2B30">
        <w:trPr>
          <w:trHeight w:val="1134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B376DD" w:rsidTr="00DC1DC8">
        <w:tc>
          <w:tcPr>
            <w:tcW w:w="2630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DF2038" w:rsidRPr="00E969CD" w:rsidRDefault="00DF2038" w:rsidP="00E969CD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DF2038" w:rsidRPr="00E969CD" w:rsidRDefault="00DF2038" w:rsidP="00E969CD">
            <w:pPr>
              <w:pStyle w:val="CBGtablemainbodytext"/>
            </w:pPr>
          </w:p>
          <w:p w:rsidR="00DF2038" w:rsidRPr="00E969CD" w:rsidRDefault="00DF2038" w:rsidP="00E969CD">
            <w:pPr>
              <w:pStyle w:val="CBGtablemainbodytext"/>
            </w:pPr>
            <w:r w:rsidRPr="00E969CD">
              <w:t>(month/year)</w:t>
            </w:r>
          </w:p>
        </w:tc>
      </w:tr>
      <w:tr w:rsidR="00DF2038" w:rsidRPr="00B376DD" w:rsidTr="00420F0C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Reason for leaving:</w:t>
            </w:r>
          </w:p>
        </w:tc>
      </w:tr>
      <w:tr w:rsidR="00DF2038" w:rsidRPr="00241A6B" w:rsidTr="002E2B30">
        <w:trPr>
          <w:trHeight w:val="1134"/>
        </w:trPr>
        <w:tc>
          <w:tcPr>
            <w:tcW w:w="9006" w:type="dxa"/>
            <w:gridSpan w:val="4"/>
          </w:tcPr>
          <w:p w:rsidR="00DF2038" w:rsidRDefault="00DF2038" w:rsidP="00E969CD">
            <w:pPr>
              <w:pStyle w:val="CBGtablemainbodytext"/>
            </w:pPr>
          </w:p>
          <w:p w:rsidR="006D260B" w:rsidRDefault="006D260B" w:rsidP="00E969CD">
            <w:pPr>
              <w:pStyle w:val="CBGtablemainbodytext"/>
            </w:pPr>
          </w:p>
          <w:p w:rsidR="006D260B" w:rsidRPr="00E969CD" w:rsidRDefault="006D260B" w:rsidP="00E969CD">
            <w:pPr>
              <w:pStyle w:val="CBGtablemainbodytext"/>
            </w:pPr>
          </w:p>
        </w:tc>
      </w:tr>
      <w:tr w:rsidR="006D260B" w:rsidRPr="00E969CD" w:rsidTr="00E81CCA">
        <w:tc>
          <w:tcPr>
            <w:tcW w:w="9006" w:type="dxa"/>
            <w:gridSpan w:val="4"/>
            <w:vAlign w:val="center"/>
          </w:tcPr>
          <w:p w:rsidR="006D260B" w:rsidRPr="00E969CD" w:rsidRDefault="006D260B" w:rsidP="00E81CCA">
            <w:pPr>
              <w:pStyle w:val="CBGTabletextbold"/>
            </w:pPr>
            <w:bookmarkStart w:id="4" w:name="_Hlk482878740"/>
            <w:r w:rsidRPr="00E969CD">
              <w:t>Previous Employer</w:t>
            </w:r>
            <w:r>
              <w:t>:</w:t>
            </w:r>
          </w:p>
        </w:tc>
      </w:tr>
      <w:tr w:rsidR="006D260B" w:rsidRPr="00E969CD" w:rsidTr="00E81CCA">
        <w:tc>
          <w:tcPr>
            <w:tcW w:w="2630" w:type="dxa"/>
            <w:vAlign w:val="center"/>
          </w:tcPr>
          <w:p w:rsidR="006D260B" w:rsidRPr="00E969CD" w:rsidRDefault="006D260B" w:rsidP="00E81CCA">
            <w:pPr>
              <w:pStyle w:val="CBGtablemainbodytext"/>
            </w:pPr>
            <w:r w:rsidRPr="00E969CD">
              <w:lastRenderedPageBreak/>
              <w:t>Name:</w:t>
            </w:r>
          </w:p>
        </w:tc>
        <w:tc>
          <w:tcPr>
            <w:tcW w:w="6376" w:type="dxa"/>
            <w:gridSpan w:val="3"/>
            <w:vAlign w:val="center"/>
          </w:tcPr>
          <w:p w:rsidR="006D260B" w:rsidRPr="00E969CD" w:rsidRDefault="006D260B" w:rsidP="00E81CCA">
            <w:pPr>
              <w:pStyle w:val="CBGtablemainbodytext"/>
            </w:pPr>
          </w:p>
        </w:tc>
      </w:tr>
      <w:tr w:rsidR="006D260B" w:rsidRPr="00E969CD" w:rsidTr="00E81CCA">
        <w:tc>
          <w:tcPr>
            <w:tcW w:w="2630" w:type="dxa"/>
          </w:tcPr>
          <w:p w:rsidR="006D260B" w:rsidRPr="00E969CD" w:rsidRDefault="006D260B" w:rsidP="00E81CCA">
            <w:pPr>
              <w:pStyle w:val="CBGtablemainbodytext"/>
            </w:pPr>
            <w:r w:rsidRPr="00E969CD">
              <w:t>Address:</w:t>
            </w:r>
          </w:p>
        </w:tc>
        <w:tc>
          <w:tcPr>
            <w:tcW w:w="6376" w:type="dxa"/>
            <w:gridSpan w:val="3"/>
          </w:tcPr>
          <w:p w:rsidR="006D260B" w:rsidRPr="00E969CD" w:rsidRDefault="006D260B" w:rsidP="00E81CCA">
            <w:pPr>
              <w:pStyle w:val="CBGtablemainbodytext"/>
            </w:pPr>
          </w:p>
        </w:tc>
      </w:tr>
      <w:tr w:rsidR="006D260B" w:rsidRPr="00E969CD" w:rsidTr="00E81CCA">
        <w:tc>
          <w:tcPr>
            <w:tcW w:w="2630" w:type="dxa"/>
          </w:tcPr>
          <w:p w:rsidR="006D260B" w:rsidRPr="00E969CD" w:rsidRDefault="006D260B" w:rsidP="00E81CCA">
            <w:pPr>
              <w:pStyle w:val="CBGtablemainbodytext"/>
            </w:pPr>
            <w:r w:rsidRPr="00E969CD">
              <w:t>Job Title:</w:t>
            </w:r>
          </w:p>
        </w:tc>
        <w:tc>
          <w:tcPr>
            <w:tcW w:w="6376" w:type="dxa"/>
            <w:gridSpan w:val="3"/>
          </w:tcPr>
          <w:p w:rsidR="006D260B" w:rsidRPr="00E969CD" w:rsidRDefault="006D260B" w:rsidP="00E81CCA">
            <w:pPr>
              <w:pStyle w:val="CBGtablemainbodytext"/>
            </w:pPr>
          </w:p>
        </w:tc>
      </w:tr>
      <w:tr w:rsidR="006D260B" w:rsidRPr="00E969CD" w:rsidTr="00E81CCA">
        <w:tc>
          <w:tcPr>
            <w:tcW w:w="9006" w:type="dxa"/>
            <w:gridSpan w:val="4"/>
          </w:tcPr>
          <w:p w:rsidR="006D260B" w:rsidRPr="00E969CD" w:rsidRDefault="006D260B" w:rsidP="00E81CCA">
            <w:pPr>
              <w:pStyle w:val="CBGtablemainbodytext"/>
            </w:pPr>
            <w:r w:rsidRPr="00E969CD">
              <w:t>Job duties and areas of responsibility</w:t>
            </w:r>
          </w:p>
        </w:tc>
      </w:tr>
      <w:tr w:rsidR="006D260B" w:rsidRPr="00E969CD" w:rsidTr="00E81CCA">
        <w:trPr>
          <w:trHeight w:val="1134"/>
        </w:trPr>
        <w:tc>
          <w:tcPr>
            <w:tcW w:w="9006" w:type="dxa"/>
            <w:gridSpan w:val="4"/>
          </w:tcPr>
          <w:p w:rsidR="006D260B" w:rsidRPr="00E969CD" w:rsidRDefault="006D260B" w:rsidP="00E81CCA">
            <w:pPr>
              <w:pStyle w:val="CBGtablemainbodytext"/>
            </w:pPr>
          </w:p>
        </w:tc>
      </w:tr>
      <w:tr w:rsidR="006D260B" w:rsidRPr="00E969CD" w:rsidTr="00E81CCA">
        <w:tc>
          <w:tcPr>
            <w:tcW w:w="2630" w:type="dxa"/>
          </w:tcPr>
          <w:p w:rsidR="006D260B" w:rsidRPr="00E969CD" w:rsidRDefault="006D260B" w:rsidP="00E81CCA">
            <w:pPr>
              <w:pStyle w:val="CBGtablemainbodytext"/>
            </w:pPr>
            <w:r w:rsidRPr="00E969CD">
              <w:t>Date started:</w:t>
            </w:r>
          </w:p>
        </w:tc>
        <w:tc>
          <w:tcPr>
            <w:tcW w:w="2322" w:type="dxa"/>
          </w:tcPr>
          <w:p w:rsidR="006D260B" w:rsidRPr="00E969CD" w:rsidRDefault="006D260B" w:rsidP="00E81CCA">
            <w:pPr>
              <w:pStyle w:val="CBGtablemainbodytext"/>
            </w:pPr>
          </w:p>
          <w:p w:rsidR="006D260B" w:rsidRPr="00E969CD" w:rsidRDefault="006D260B" w:rsidP="00E81CCA">
            <w:pPr>
              <w:pStyle w:val="CBGtablemainbodytext"/>
            </w:pPr>
            <w:r w:rsidRPr="00E969CD">
              <w:t>(month/year)</w:t>
            </w:r>
          </w:p>
        </w:tc>
        <w:tc>
          <w:tcPr>
            <w:tcW w:w="1842" w:type="dxa"/>
          </w:tcPr>
          <w:p w:rsidR="006D260B" w:rsidRPr="00E969CD" w:rsidRDefault="006D260B" w:rsidP="00E81CCA">
            <w:pPr>
              <w:pStyle w:val="CBGtablemainbodytext"/>
            </w:pPr>
            <w:r w:rsidRPr="00E969CD">
              <w:t>Date left:</w:t>
            </w:r>
          </w:p>
        </w:tc>
        <w:tc>
          <w:tcPr>
            <w:tcW w:w="2212" w:type="dxa"/>
          </w:tcPr>
          <w:p w:rsidR="006D260B" w:rsidRPr="00E969CD" w:rsidRDefault="006D260B" w:rsidP="00E81CCA">
            <w:pPr>
              <w:pStyle w:val="CBGtablemainbodytext"/>
            </w:pPr>
          </w:p>
          <w:p w:rsidR="006D260B" w:rsidRPr="00E969CD" w:rsidRDefault="006D260B" w:rsidP="00E81CCA">
            <w:pPr>
              <w:pStyle w:val="CBGtablemainbodytext"/>
            </w:pPr>
            <w:r w:rsidRPr="00E969CD">
              <w:t>(month/year)</w:t>
            </w:r>
          </w:p>
        </w:tc>
      </w:tr>
      <w:tr w:rsidR="006D260B" w:rsidRPr="00E969CD" w:rsidTr="00E81CCA">
        <w:tc>
          <w:tcPr>
            <w:tcW w:w="9006" w:type="dxa"/>
            <w:gridSpan w:val="4"/>
          </w:tcPr>
          <w:p w:rsidR="006D260B" w:rsidRPr="00E969CD" w:rsidRDefault="006D260B" w:rsidP="00E81CCA">
            <w:pPr>
              <w:pStyle w:val="CBGtablemainbodytext"/>
            </w:pPr>
            <w:r w:rsidRPr="00E969CD">
              <w:t>Reason for leaving:</w:t>
            </w:r>
          </w:p>
        </w:tc>
      </w:tr>
      <w:tr w:rsidR="006D260B" w:rsidRPr="00E969CD" w:rsidTr="00E81CCA">
        <w:trPr>
          <w:trHeight w:val="1134"/>
        </w:trPr>
        <w:tc>
          <w:tcPr>
            <w:tcW w:w="9006" w:type="dxa"/>
            <w:gridSpan w:val="4"/>
          </w:tcPr>
          <w:p w:rsidR="006D260B" w:rsidRPr="00E969CD" w:rsidRDefault="006D260B" w:rsidP="00E81CCA">
            <w:pPr>
              <w:pStyle w:val="CBGtablemainbodytext"/>
            </w:pPr>
          </w:p>
        </w:tc>
      </w:tr>
      <w:tr w:rsidR="00DF2038" w:rsidRPr="00B376DD" w:rsidTr="002E2B30">
        <w:tc>
          <w:tcPr>
            <w:tcW w:w="9006" w:type="dxa"/>
            <w:gridSpan w:val="4"/>
            <w:shd w:val="clear" w:color="auto" w:fill="auto"/>
          </w:tcPr>
          <w:p w:rsidR="00DF2038" w:rsidRPr="002E2B30" w:rsidRDefault="00DF2038" w:rsidP="002E2B30">
            <w:pPr>
              <w:pStyle w:val="CBGtablemainbodytext"/>
              <w:rPr>
                <w:b/>
              </w:rPr>
            </w:pPr>
            <w:r w:rsidRPr="002E2B30">
              <w:t>Please give a brief explanation for any gaps in employment.</w:t>
            </w:r>
          </w:p>
        </w:tc>
      </w:tr>
      <w:tr w:rsidR="00DF2038" w:rsidRPr="00B376DD" w:rsidTr="002E2B30">
        <w:trPr>
          <w:trHeight w:val="1701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tr w:rsidR="00DF2038" w:rsidRPr="00241A6B" w:rsidTr="002E2B30"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  <w:r w:rsidRPr="00E969CD">
              <w:t>Please tell us about any other jobs/voluntary work you have done and about the skills you used and/or learned in those jobs.</w:t>
            </w:r>
          </w:p>
        </w:tc>
      </w:tr>
      <w:tr w:rsidR="00DF2038" w:rsidRPr="00241A6B" w:rsidTr="002E2B30">
        <w:trPr>
          <w:trHeight w:val="1701"/>
        </w:trPr>
        <w:tc>
          <w:tcPr>
            <w:tcW w:w="9006" w:type="dxa"/>
            <w:gridSpan w:val="4"/>
          </w:tcPr>
          <w:p w:rsidR="00DF2038" w:rsidRPr="00E969CD" w:rsidRDefault="00DF2038" w:rsidP="00E969CD">
            <w:pPr>
              <w:pStyle w:val="CBGtablemainbodytext"/>
            </w:pPr>
          </w:p>
        </w:tc>
      </w:tr>
      <w:bookmarkEnd w:id="4"/>
    </w:tbl>
    <w:p w:rsidR="006D260B" w:rsidRDefault="006D260B" w:rsidP="00D02470">
      <w:pPr>
        <w:pStyle w:val="CBGfootertext"/>
      </w:pPr>
    </w:p>
    <w:p w:rsidR="006D260B" w:rsidRDefault="006D260B">
      <w:pPr>
        <w:spacing w:after="160" w:afterAutospacing="0" w:line="259" w:lineRule="auto"/>
        <w:jc w:val="left"/>
        <w:rPr>
          <w:b/>
          <w:sz w:val="16"/>
          <w:szCs w:val="16"/>
          <w:lang w:eastAsia="en-GB"/>
        </w:rPr>
      </w:pPr>
      <w:r>
        <w:br w:type="page"/>
      </w:r>
    </w:p>
    <w:p w:rsidR="00D02470" w:rsidRDefault="00D02470" w:rsidP="00D02470">
      <w:pPr>
        <w:pStyle w:val="CBGfooter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2684"/>
        <w:gridCol w:w="6322"/>
      </w:tblGrid>
      <w:tr w:rsidR="0076099E" w:rsidTr="00F23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76099E" w:rsidRDefault="0076099E" w:rsidP="0076099E">
            <w:pPr>
              <w:pStyle w:val="CBGTableHeaderLeftAligned"/>
            </w:pPr>
            <w:r>
              <w:t xml:space="preserve">4 </w:t>
            </w:r>
            <w:r w:rsidR="006D260B">
              <w:t>–</w:t>
            </w:r>
            <w:r>
              <w:t xml:space="preserve"> </w:t>
            </w:r>
            <w:r w:rsidR="006D260B">
              <w:t xml:space="preserve">Project Experience – Within the last two year period summarise three projects displaying </w:t>
            </w:r>
            <w:r w:rsidR="008C7988">
              <w:t xml:space="preserve">relevant experience comparable to the position </w:t>
            </w:r>
            <w:proofErr w:type="gramStart"/>
            <w:r w:rsidR="008C7988">
              <w:t>advertised</w:t>
            </w:r>
            <w:r w:rsidR="006D260B">
              <w:t xml:space="preserve"> </w:t>
            </w:r>
            <w:r w:rsidRPr="00BA6DCB">
              <w:t>:</w:t>
            </w:r>
            <w:proofErr w:type="gramEnd"/>
          </w:p>
        </w:tc>
      </w:tr>
      <w:tr w:rsidR="0076099E" w:rsidTr="003203A8">
        <w:trPr>
          <w:trHeight w:val="1701"/>
        </w:trPr>
        <w:tc>
          <w:tcPr>
            <w:tcW w:w="2684" w:type="dxa"/>
          </w:tcPr>
          <w:p w:rsidR="0076099E" w:rsidRPr="00BA6DCB" w:rsidRDefault="008C7988" w:rsidP="0076099E">
            <w:pPr>
              <w:pStyle w:val="CBGtablemainbodytext"/>
            </w:pPr>
            <w:r>
              <w:t>Project 1</w:t>
            </w:r>
          </w:p>
        </w:tc>
        <w:tc>
          <w:tcPr>
            <w:tcW w:w="6322" w:type="dxa"/>
          </w:tcPr>
          <w:p w:rsidR="0076099E" w:rsidRPr="008C7988" w:rsidRDefault="0076099E" w:rsidP="008C7988"/>
        </w:tc>
      </w:tr>
      <w:tr w:rsidR="0076099E" w:rsidTr="003203A8">
        <w:trPr>
          <w:trHeight w:val="1701"/>
        </w:trPr>
        <w:tc>
          <w:tcPr>
            <w:tcW w:w="2684" w:type="dxa"/>
          </w:tcPr>
          <w:p w:rsidR="0076099E" w:rsidRDefault="008C7988" w:rsidP="0076099E">
            <w:pPr>
              <w:pStyle w:val="CBGtablemainbodytext"/>
            </w:pPr>
            <w:r>
              <w:t>Project 2</w:t>
            </w:r>
          </w:p>
          <w:p w:rsidR="0076099E" w:rsidRPr="00BA6DCB" w:rsidRDefault="0076099E" w:rsidP="00BA6DCB">
            <w:pPr>
              <w:pStyle w:val="CBGTableHeaderCentre"/>
              <w:jc w:val="left"/>
            </w:pPr>
          </w:p>
        </w:tc>
        <w:tc>
          <w:tcPr>
            <w:tcW w:w="6322" w:type="dxa"/>
          </w:tcPr>
          <w:p w:rsidR="0076099E" w:rsidRPr="00BA6DCB" w:rsidRDefault="0076099E" w:rsidP="00BA6DCB">
            <w:pPr>
              <w:pStyle w:val="CBGTableHeaderCentre"/>
              <w:jc w:val="left"/>
            </w:pPr>
          </w:p>
        </w:tc>
      </w:tr>
      <w:tr w:rsidR="0076099E" w:rsidTr="003203A8">
        <w:trPr>
          <w:trHeight w:val="1701"/>
        </w:trPr>
        <w:tc>
          <w:tcPr>
            <w:tcW w:w="2684" w:type="dxa"/>
          </w:tcPr>
          <w:p w:rsidR="0076099E" w:rsidRPr="00D879E2" w:rsidRDefault="008C7988" w:rsidP="0076099E">
            <w:pPr>
              <w:pStyle w:val="CBGtablemainbodytext"/>
            </w:pPr>
            <w:r>
              <w:t>Project 3</w:t>
            </w:r>
          </w:p>
        </w:tc>
        <w:tc>
          <w:tcPr>
            <w:tcW w:w="6322" w:type="dxa"/>
          </w:tcPr>
          <w:p w:rsidR="0076099E" w:rsidRPr="00BA6DCB" w:rsidRDefault="0076099E" w:rsidP="00BA6DCB">
            <w:pPr>
              <w:pStyle w:val="CBGTableHeaderCentre"/>
              <w:jc w:val="left"/>
            </w:pPr>
          </w:p>
        </w:tc>
      </w:tr>
      <w:tr w:rsidR="0076099E" w:rsidTr="0076099E">
        <w:trPr>
          <w:trHeight w:val="814"/>
        </w:trPr>
        <w:tc>
          <w:tcPr>
            <w:tcW w:w="9006" w:type="dxa"/>
            <w:gridSpan w:val="2"/>
          </w:tcPr>
          <w:p w:rsidR="0076099E" w:rsidRPr="00BA6DCB" w:rsidRDefault="008C7988" w:rsidP="0076099E">
            <w:pPr>
              <w:pStyle w:val="CBGtablemainbodytext"/>
            </w:pPr>
            <w:r>
              <w:t>Explain how you ensure the expectations of your clients are not only met but where possible exceeded.</w:t>
            </w:r>
          </w:p>
        </w:tc>
      </w:tr>
      <w:tr w:rsidR="0076099E" w:rsidTr="008C7988">
        <w:trPr>
          <w:trHeight w:val="2154"/>
        </w:trPr>
        <w:tc>
          <w:tcPr>
            <w:tcW w:w="9006" w:type="dxa"/>
            <w:gridSpan w:val="2"/>
          </w:tcPr>
          <w:p w:rsidR="0076099E" w:rsidRPr="00BA6DCB" w:rsidRDefault="0076099E" w:rsidP="00BA6DCB">
            <w:pPr>
              <w:pStyle w:val="CBGTableHeaderCentre"/>
              <w:jc w:val="left"/>
            </w:pPr>
          </w:p>
        </w:tc>
      </w:tr>
      <w:tr w:rsidR="008C7988" w:rsidTr="008C7988">
        <w:trPr>
          <w:trHeight w:val="794"/>
        </w:trPr>
        <w:tc>
          <w:tcPr>
            <w:tcW w:w="9006" w:type="dxa"/>
            <w:gridSpan w:val="2"/>
          </w:tcPr>
          <w:p w:rsidR="008C7988" w:rsidRPr="00BA6DCB" w:rsidRDefault="008C7988" w:rsidP="008C7988">
            <w:pPr>
              <w:pStyle w:val="CBGtablemainbodytext"/>
            </w:pPr>
            <w:r>
              <w:t xml:space="preserve">Summarise what strengths you would bring </w:t>
            </w:r>
            <w:proofErr w:type="gramStart"/>
            <w:r>
              <w:t>in regard to</w:t>
            </w:r>
            <w:proofErr w:type="gramEnd"/>
            <w:r>
              <w:t xml:space="preserve"> ensuring commercial viability of project delivery.</w:t>
            </w:r>
          </w:p>
        </w:tc>
      </w:tr>
      <w:tr w:rsidR="008C7988" w:rsidTr="008C7988">
        <w:trPr>
          <w:trHeight w:val="2154"/>
        </w:trPr>
        <w:tc>
          <w:tcPr>
            <w:tcW w:w="9006" w:type="dxa"/>
            <w:gridSpan w:val="2"/>
          </w:tcPr>
          <w:p w:rsidR="008C7988" w:rsidRDefault="008C7988" w:rsidP="008C7988">
            <w:pPr>
              <w:pStyle w:val="CBGtablemainbodytext"/>
            </w:pPr>
          </w:p>
        </w:tc>
      </w:tr>
    </w:tbl>
    <w:p w:rsidR="00D879E2" w:rsidRDefault="00D879E2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FC7E99" w:rsidTr="00FC7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</w:tcPr>
          <w:p w:rsidR="00FC7E99" w:rsidRDefault="00FC7E99" w:rsidP="00FC7E99">
            <w:pPr>
              <w:pStyle w:val="CBGTableHeaderCentre"/>
              <w:jc w:val="left"/>
              <w:rPr>
                <w:lang w:eastAsia="en-US"/>
              </w:rPr>
            </w:pPr>
            <w:r>
              <w:rPr>
                <w:lang w:eastAsia="en-US"/>
              </w:rPr>
              <w:t>5 – Technical Knowledge</w:t>
            </w:r>
          </w:p>
        </w:tc>
      </w:tr>
      <w:tr w:rsidR="00FC7E99" w:rsidTr="002D101B">
        <w:trPr>
          <w:trHeight w:val="567"/>
        </w:trPr>
        <w:tc>
          <w:tcPr>
            <w:tcW w:w="9006" w:type="dxa"/>
          </w:tcPr>
          <w:p w:rsidR="00FC7E99" w:rsidRDefault="00FC7E99" w:rsidP="00FC7E99">
            <w:pPr>
              <w:pStyle w:val="CBGtablemainbodytext"/>
            </w:pPr>
            <w:r>
              <w:lastRenderedPageBreak/>
              <w:t xml:space="preserve">Summarise how you have maintained knowledge of relevant legislative, </w:t>
            </w:r>
            <w:proofErr w:type="gramStart"/>
            <w:r>
              <w:t>statutory</w:t>
            </w:r>
            <w:proofErr w:type="gramEnd"/>
            <w:r>
              <w:t xml:space="preserve"> and Health &amp; Safety requirements</w:t>
            </w:r>
          </w:p>
        </w:tc>
      </w:tr>
      <w:tr w:rsidR="00FC7E99" w:rsidTr="00FC7E99">
        <w:trPr>
          <w:trHeight w:val="2154"/>
        </w:trPr>
        <w:tc>
          <w:tcPr>
            <w:tcW w:w="9006" w:type="dxa"/>
          </w:tcPr>
          <w:p w:rsidR="00FC7E99" w:rsidRDefault="00FC7E99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FC7E99" w:rsidTr="006F4AB0">
        <w:tc>
          <w:tcPr>
            <w:tcW w:w="9006" w:type="dxa"/>
          </w:tcPr>
          <w:p w:rsidR="00FC7E99" w:rsidRDefault="00FC7E99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  <w:r>
              <w:rPr>
                <w:color w:val="000000" w:themeColor="text1"/>
                <w:szCs w:val="20"/>
                <w:lang w:eastAsia="en-US"/>
              </w:rPr>
              <w:t>Summarise your knowledge and experience of hazardous materials</w:t>
            </w:r>
          </w:p>
        </w:tc>
      </w:tr>
      <w:tr w:rsidR="00FC7E99" w:rsidTr="00FC7E99">
        <w:trPr>
          <w:trHeight w:val="2154"/>
        </w:trPr>
        <w:tc>
          <w:tcPr>
            <w:tcW w:w="9006" w:type="dxa"/>
          </w:tcPr>
          <w:p w:rsidR="00FC7E99" w:rsidRDefault="00FC7E99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2D101B" w:rsidTr="002D101B">
        <w:trPr>
          <w:trHeight w:val="454"/>
        </w:trPr>
        <w:tc>
          <w:tcPr>
            <w:tcW w:w="9006" w:type="dxa"/>
          </w:tcPr>
          <w:p w:rsidR="002D101B" w:rsidRDefault="002D101B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  <w:r>
              <w:rPr>
                <w:color w:val="000000" w:themeColor="text1"/>
                <w:szCs w:val="20"/>
                <w:lang w:eastAsia="en-US"/>
              </w:rPr>
              <w:t>In your view what are the major implications of Part L 2010 to the industry? (max 50 words)</w:t>
            </w:r>
          </w:p>
        </w:tc>
      </w:tr>
      <w:tr w:rsidR="002D101B" w:rsidTr="002D101B">
        <w:trPr>
          <w:trHeight w:val="2154"/>
        </w:trPr>
        <w:tc>
          <w:tcPr>
            <w:tcW w:w="9006" w:type="dxa"/>
          </w:tcPr>
          <w:p w:rsidR="002D101B" w:rsidRDefault="002D101B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FC7E99" w:rsidRDefault="00FC7E99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9006" w:type="dxa"/>
        <w:tblLook w:val="04A0" w:firstRow="1" w:lastRow="0" w:firstColumn="1" w:lastColumn="0" w:noHBand="0" w:noVBand="1"/>
      </w:tblPr>
      <w:tblGrid>
        <w:gridCol w:w="3818"/>
        <w:gridCol w:w="5188"/>
      </w:tblGrid>
      <w:tr w:rsidR="002D101B" w:rsidTr="00320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2D101B" w:rsidRPr="002D101B" w:rsidRDefault="003203A8">
            <w:pPr>
              <w:spacing w:after="160" w:afterAutospacing="0" w:line="259" w:lineRule="auto"/>
              <w:jc w:val="left"/>
              <w:rPr>
                <w:b w:val="0"/>
                <w:color w:val="000000" w:themeColor="text1"/>
                <w:szCs w:val="20"/>
                <w:lang w:eastAsia="en-US"/>
              </w:rPr>
            </w:pPr>
            <w:r>
              <w:rPr>
                <w:b w:val="0"/>
                <w:szCs w:val="20"/>
                <w:lang w:eastAsia="en-US"/>
              </w:rPr>
              <w:t xml:space="preserve">6 - </w:t>
            </w:r>
            <w:r w:rsidR="002D101B" w:rsidRPr="002D101B">
              <w:rPr>
                <w:b w:val="0"/>
                <w:szCs w:val="20"/>
                <w:lang w:eastAsia="en-US"/>
              </w:rPr>
              <w:t>Summarise your strengths/weaknesses and experiences in regard to the following:</w:t>
            </w:r>
          </w:p>
        </w:tc>
      </w:tr>
      <w:tr w:rsidR="002D101B" w:rsidTr="003203A8">
        <w:trPr>
          <w:trHeight w:val="1701"/>
        </w:trPr>
        <w:tc>
          <w:tcPr>
            <w:tcW w:w="3818" w:type="dxa"/>
          </w:tcPr>
          <w:p w:rsidR="002D101B" w:rsidRDefault="002D101B" w:rsidP="002D101B">
            <w:pPr>
              <w:pStyle w:val="CBGtablemainbodytext"/>
            </w:pPr>
            <w:r>
              <w:t>Working as part of a team?</w:t>
            </w:r>
          </w:p>
        </w:tc>
        <w:tc>
          <w:tcPr>
            <w:tcW w:w="5188" w:type="dxa"/>
          </w:tcPr>
          <w:p w:rsidR="003203A8" w:rsidRDefault="003203A8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  <w:p w:rsidR="003203A8" w:rsidRDefault="003203A8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  <w:p w:rsidR="003203A8" w:rsidRDefault="003203A8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  <w:p w:rsidR="003203A8" w:rsidRDefault="003203A8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2D101B" w:rsidTr="003203A8">
        <w:trPr>
          <w:trHeight w:val="1701"/>
        </w:trPr>
        <w:tc>
          <w:tcPr>
            <w:tcW w:w="3818" w:type="dxa"/>
          </w:tcPr>
          <w:p w:rsidR="002D101B" w:rsidRDefault="002D101B" w:rsidP="002D101B">
            <w:pPr>
              <w:pStyle w:val="CBGtablemainbodytext"/>
            </w:pPr>
            <w:r>
              <w:t>Working with support staff?</w:t>
            </w:r>
          </w:p>
        </w:tc>
        <w:tc>
          <w:tcPr>
            <w:tcW w:w="5188" w:type="dxa"/>
          </w:tcPr>
          <w:p w:rsidR="002D101B" w:rsidRDefault="002D101B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2D101B" w:rsidTr="003203A8">
        <w:trPr>
          <w:trHeight w:val="1701"/>
        </w:trPr>
        <w:tc>
          <w:tcPr>
            <w:tcW w:w="3818" w:type="dxa"/>
          </w:tcPr>
          <w:p w:rsidR="002D101B" w:rsidRDefault="002D101B" w:rsidP="002D101B">
            <w:pPr>
              <w:pStyle w:val="CBGtablemainbodytext"/>
            </w:pPr>
            <w:r>
              <w:lastRenderedPageBreak/>
              <w:t>Problem solving?</w:t>
            </w:r>
          </w:p>
        </w:tc>
        <w:tc>
          <w:tcPr>
            <w:tcW w:w="5188" w:type="dxa"/>
          </w:tcPr>
          <w:p w:rsidR="002D101B" w:rsidRDefault="002D101B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2D101B" w:rsidRDefault="002D101B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3203A8" w:rsidTr="00320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:rsidR="003203A8" w:rsidRPr="003203A8" w:rsidRDefault="00590631">
            <w:pPr>
              <w:spacing w:after="160" w:afterAutospacing="0" w:line="259" w:lineRule="auto"/>
              <w:jc w:val="left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 xml:space="preserve">7 </w:t>
            </w:r>
            <w:r w:rsidRPr="00DD7901">
              <w:rPr>
                <w:b w:val="0"/>
                <w:szCs w:val="20"/>
                <w:lang w:eastAsia="en-US"/>
              </w:rPr>
              <w:t>- Please tell us why you applied and give examples of things you have done th</w:t>
            </w:r>
            <w:r w:rsidR="00DD7901">
              <w:rPr>
                <w:b w:val="0"/>
                <w:szCs w:val="20"/>
                <w:lang w:eastAsia="en-US"/>
              </w:rPr>
              <w:t>a</w:t>
            </w:r>
            <w:r w:rsidRPr="00DD7901">
              <w:rPr>
                <w:b w:val="0"/>
                <w:szCs w:val="20"/>
                <w:lang w:eastAsia="en-US"/>
              </w:rPr>
              <w:t>t make you particularly suited to the job advertised?</w:t>
            </w:r>
          </w:p>
        </w:tc>
      </w:tr>
      <w:tr w:rsidR="003203A8" w:rsidTr="00590631">
        <w:trPr>
          <w:trHeight w:val="2154"/>
        </w:trPr>
        <w:tc>
          <w:tcPr>
            <w:tcW w:w="9016" w:type="dxa"/>
          </w:tcPr>
          <w:p w:rsidR="003203A8" w:rsidRDefault="003203A8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3203A8" w:rsidRDefault="003203A8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590631" w:rsidTr="00590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:rsidR="00590631" w:rsidRPr="00DD7901" w:rsidRDefault="00590631">
            <w:pPr>
              <w:spacing w:after="160" w:afterAutospacing="0" w:line="259" w:lineRule="auto"/>
              <w:jc w:val="left"/>
              <w:rPr>
                <w:b w:val="0"/>
                <w:szCs w:val="20"/>
                <w:lang w:eastAsia="en-US"/>
              </w:rPr>
            </w:pPr>
            <w:r w:rsidRPr="00DD7901">
              <w:rPr>
                <w:b w:val="0"/>
                <w:szCs w:val="20"/>
                <w:lang w:eastAsia="en-US"/>
              </w:rPr>
              <w:t>8 – Summarise your professional aspirations and ambitions</w:t>
            </w:r>
            <w:r w:rsidR="008C2EF4">
              <w:rPr>
                <w:b w:val="0"/>
                <w:szCs w:val="20"/>
                <w:lang w:eastAsia="en-US"/>
              </w:rPr>
              <w:t xml:space="preserve"> – where do you see yourself in 5 years’ time</w:t>
            </w:r>
            <w:bookmarkStart w:id="5" w:name="_GoBack"/>
            <w:bookmarkEnd w:id="5"/>
            <w:r w:rsidR="008C2EF4">
              <w:rPr>
                <w:b w:val="0"/>
                <w:szCs w:val="20"/>
                <w:lang w:eastAsia="en-US"/>
              </w:rPr>
              <w:t>?</w:t>
            </w:r>
          </w:p>
        </w:tc>
      </w:tr>
      <w:tr w:rsidR="00590631" w:rsidTr="00590631">
        <w:trPr>
          <w:trHeight w:val="2154"/>
        </w:trPr>
        <w:tc>
          <w:tcPr>
            <w:tcW w:w="9016" w:type="dxa"/>
          </w:tcPr>
          <w:p w:rsidR="00590631" w:rsidRDefault="00590631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590631" w:rsidRPr="008C2EF4" w:rsidRDefault="00590631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8C2EF4" w:rsidRPr="008C2EF4" w:rsidTr="008C2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:rsidR="008C2EF4" w:rsidRPr="008C2EF4" w:rsidRDefault="008C2EF4">
            <w:pPr>
              <w:spacing w:after="160" w:afterAutospacing="0" w:line="259" w:lineRule="auto"/>
              <w:jc w:val="left"/>
              <w:rPr>
                <w:b w:val="0"/>
                <w:szCs w:val="20"/>
                <w:lang w:eastAsia="en-US"/>
              </w:rPr>
            </w:pPr>
            <w:r w:rsidRPr="008C2EF4">
              <w:rPr>
                <w:b w:val="0"/>
                <w:szCs w:val="20"/>
                <w:lang w:eastAsia="en-US"/>
              </w:rPr>
              <w:t>9 – What are your salary expectations for this role?</w:t>
            </w:r>
          </w:p>
        </w:tc>
      </w:tr>
      <w:tr w:rsidR="008C2EF4" w:rsidTr="008C2EF4">
        <w:trPr>
          <w:trHeight w:val="850"/>
        </w:trPr>
        <w:tc>
          <w:tcPr>
            <w:tcW w:w="9016" w:type="dxa"/>
          </w:tcPr>
          <w:p w:rsidR="008C2EF4" w:rsidRDefault="008C2EF4">
            <w:pPr>
              <w:spacing w:after="160" w:afterAutospacing="0" w:line="259" w:lineRule="auto"/>
              <w:jc w:val="left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8C2EF4" w:rsidRDefault="008C2EF4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1343"/>
        <w:gridCol w:w="3831"/>
        <w:gridCol w:w="3832"/>
      </w:tblGrid>
      <w:tr w:rsidR="002E2B30" w:rsidTr="00CF2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3"/>
          </w:tcPr>
          <w:p w:rsidR="002E2B30" w:rsidRDefault="008C2EF4" w:rsidP="002E2B30">
            <w:pPr>
              <w:pStyle w:val="CBGTableHeaderCentre"/>
              <w:jc w:val="both"/>
            </w:pPr>
            <w:r>
              <w:t>10</w:t>
            </w:r>
            <w:r w:rsidR="002E2B30">
              <w:t xml:space="preserve"> - References</w:t>
            </w:r>
          </w:p>
        </w:tc>
      </w:tr>
      <w:tr w:rsidR="002E2B30" w:rsidTr="00581B69">
        <w:trPr>
          <w:trHeight w:val="157"/>
        </w:trPr>
        <w:tc>
          <w:tcPr>
            <w:tcW w:w="9006" w:type="dxa"/>
            <w:gridSpan w:val="3"/>
          </w:tcPr>
          <w:p w:rsidR="002E2B30" w:rsidRDefault="002E2B30" w:rsidP="002E2B30">
            <w:pPr>
              <w:pStyle w:val="CBGtablemainbodytext"/>
            </w:pPr>
            <w:r>
              <w:t xml:space="preserve"> Please provide details of two referees.  No approach will be made before an offer of employment is made to you.</w:t>
            </w:r>
          </w:p>
          <w:p w:rsidR="002E2B30" w:rsidRDefault="002E2B30" w:rsidP="002E2B30">
            <w:pPr>
              <w:pStyle w:val="CBGtablemainbodytext"/>
            </w:pPr>
            <w:r>
              <w:t>If you are employed, one must be your current or last employer. If you are a student, one should be a senior staff member from your place of study.</w:t>
            </w: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>
              <w:t>Referee 1</w:t>
            </w: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  <w:r>
              <w:t>Referee 2</w:t>
            </w: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lastRenderedPageBreak/>
              <w:t>Name: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Address: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Tel: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  <w:tr w:rsidR="002E2B30" w:rsidTr="002E2B30">
        <w:trPr>
          <w:trHeight w:val="157"/>
        </w:trPr>
        <w:tc>
          <w:tcPr>
            <w:tcW w:w="1343" w:type="dxa"/>
          </w:tcPr>
          <w:p w:rsidR="002E2B30" w:rsidRDefault="002E2B30" w:rsidP="002E2B30">
            <w:pPr>
              <w:pStyle w:val="CBGtablemainbodytext"/>
              <w:rPr>
                <w:sz w:val="20"/>
              </w:rPr>
            </w:pPr>
            <w:r w:rsidRPr="0076099E">
              <w:t>Email:</w:t>
            </w:r>
          </w:p>
        </w:tc>
        <w:tc>
          <w:tcPr>
            <w:tcW w:w="3831" w:type="dxa"/>
          </w:tcPr>
          <w:p w:rsidR="002E2B30" w:rsidRDefault="002E2B30" w:rsidP="002E2B30">
            <w:pPr>
              <w:pStyle w:val="CBGtablemainbodytext"/>
            </w:pPr>
          </w:p>
        </w:tc>
        <w:tc>
          <w:tcPr>
            <w:tcW w:w="3832" w:type="dxa"/>
          </w:tcPr>
          <w:p w:rsidR="002E2B30" w:rsidRDefault="002E2B30" w:rsidP="002E2B30">
            <w:pPr>
              <w:pStyle w:val="CBGtablemainbodytext"/>
            </w:pPr>
          </w:p>
        </w:tc>
      </w:tr>
    </w:tbl>
    <w:p w:rsidR="002D7E00" w:rsidRDefault="002D7E00">
      <w:pPr>
        <w:spacing w:after="160" w:afterAutospacing="0" w:line="259" w:lineRule="auto"/>
        <w:jc w:val="left"/>
        <w:rPr>
          <w:color w:val="000000" w:themeColor="text1"/>
          <w:szCs w:val="20"/>
          <w:lang w:eastAsia="en-US"/>
        </w:rPr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2E2B30" w:rsidTr="00511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</w:tcPr>
          <w:p w:rsidR="002E2B30" w:rsidRDefault="003203A8" w:rsidP="002E2B30">
            <w:pPr>
              <w:pStyle w:val="CBGTableHeaderCentre"/>
              <w:jc w:val="both"/>
            </w:pPr>
            <w:r>
              <w:t>1</w:t>
            </w:r>
            <w:r w:rsidR="008C2EF4">
              <w:t>1</w:t>
            </w:r>
            <w:r w:rsidR="002E2B30">
              <w:t xml:space="preserve"> - </w:t>
            </w:r>
            <w:r w:rsidR="002E2B30" w:rsidRPr="002D7E00">
              <w:t>Please add any supporting information about yourself which you feel may be relevant to your application</w:t>
            </w:r>
            <w:r w:rsidR="00721998">
              <w:t>.</w:t>
            </w:r>
          </w:p>
        </w:tc>
      </w:tr>
      <w:tr w:rsidR="002E2B30" w:rsidTr="00590631">
        <w:trPr>
          <w:trHeight w:val="2154"/>
        </w:trPr>
        <w:tc>
          <w:tcPr>
            <w:tcW w:w="9006" w:type="dxa"/>
          </w:tcPr>
          <w:p w:rsidR="002E2B30" w:rsidRPr="002D7E00" w:rsidRDefault="002E2B30" w:rsidP="00BA6DCB">
            <w:pPr>
              <w:pStyle w:val="CBGtablemainbodytext"/>
              <w:rPr>
                <w:color w:val="FFFFFF" w:themeColor="background1"/>
              </w:rPr>
            </w:pPr>
          </w:p>
        </w:tc>
      </w:tr>
    </w:tbl>
    <w:p w:rsidR="002D7E00" w:rsidRDefault="002D7E00" w:rsidP="00BA6DCB">
      <w:pPr>
        <w:pStyle w:val="CBGtablemainbodytext"/>
      </w:pPr>
    </w:p>
    <w:tbl>
      <w:tblPr>
        <w:tblStyle w:val="CBGTableTeal1"/>
        <w:tblW w:w="0" w:type="auto"/>
        <w:tblLook w:val="04A0" w:firstRow="1" w:lastRow="0" w:firstColumn="1" w:lastColumn="0" w:noHBand="0" w:noVBand="1"/>
      </w:tblPr>
      <w:tblGrid>
        <w:gridCol w:w="4781"/>
        <w:gridCol w:w="4225"/>
      </w:tblGrid>
      <w:tr w:rsidR="002E2B30" w:rsidTr="00255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6" w:type="dxa"/>
            <w:gridSpan w:val="2"/>
          </w:tcPr>
          <w:p w:rsidR="002E2B30" w:rsidRDefault="003203A8" w:rsidP="002E2B30">
            <w:pPr>
              <w:pStyle w:val="CBGTableHeaderCentre"/>
              <w:jc w:val="both"/>
            </w:pPr>
            <w:r>
              <w:t>1</w:t>
            </w:r>
            <w:r w:rsidR="008C2EF4">
              <w:t>2</w:t>
            </w:r>
            <w:r w:rsidR="002E2B30">
              <w:t xml:space="preserve"> - </w:t>
            </w:r>
            <w:r w:rsidR="002E2B30" w:rsidRPr="00BB324F">
              <w:t>Declaration</w:t>
            </w:r>
          </w:p>
        </w:tc>
      </w:tr>
      <w:tr w:rsidR="002E2B30" w:rsidTr="00305268">
        <w:tc>
          <w:tcPr>
            <w:tcW w:w="9006" w:type="dxa"/>
            <w:gridSpan w:val="2"/>
          </w:tcPr>
          <w:p w:rsidR="002E2B30" w:rsidRPr="00BB324F" w:rsidRDefault="002E2B30" w:rsidP="0076099E">
            <w:pPr>
              <w:pStyle w:val="CBGtablemainbodytext"/>
            </w:pPr>
            <w:r w:rsidRPr="0076099E">
              <w:t>I can confirm that to the best of my knowledge the above information is correct. I accept that providing deliberately false information could result in my dismissal.</w:t>
            </w:r>
          </w:p>
        </w:tc>
      </w:tr>
      <w:tr w:rsidR="002E2B30" w:rsidTr="00E9293F">
        <w:trPr>
          <w:trHeight w:val="510"/>
        </w:trPr>
        <w:tc>
          <w:tcPr>
            <w:tcW w:w="4781" w:type="dxa"/>
          </w:tcPr>
          <w:p w:rsidR="002E2B30" w:rsidRPr="0076099E" w:rsidRDefault="002E2B30" w:rsidP="0076099E">
            <w:pPr>
              <w:pStyle w:val="CBGtablemainbodytext"/>
              <w:jc w:val="left"/>
            </w:pPr>
            <w:r>
              <w:t>Name:</w:t>
            </w:r>
          </w:p>
        </w:tc>
        <w:tc>
          <w:tcPr>
            <w:tcW w:w="4225" w:type="dxa"/>
            <w:vAlign w:val="bottom"/>
          </w:tcPr>
          <w:p w:rsidR="002E2B30" w:rsidRPr="0076099E" w:rsidRDefault="002E2B30" w:rsidP="0076099E">
            <w:pPr>
              <w:pStyle w:val="CBGtablemainbodytext"/>
              <w:jc w:val="left"/>
            </w:pPr>
            <w:r>
              <w:t>Date:</w:t>
            </w:r>
          </w:p>
        </w:tc>
      </w:tr>
    </w:tbl>
    <w:p w:rsidR="00BB324F" w:rsidRDefault="00BB324F" w:rsidP="00BA6DCB">
      <w:pPr>
        <w:pStyle w:val="CBGtablemainbodytext"/>
      </w:pPr>
    </w:p>
    <w:sectPr w:rsidR="00BB324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469" w:rsidRDefault="00663469" w:rsidP="00552DCD">
      <w:pPr>
        <w:spacing w:after="0" w:line="240" w:lineRule="auto"/>
      </w:pPr>
      <w:r>
        <w:separator/>
      </w:r>
    </w:p>
  </w:endnote>
  <w:endnote w:type="continuationSeparator" w:id="0">
    <w:p w:rsidR="00663469" w:rsidRDefault="00663469" w:rsidP="0055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469" w:rsidRDefault="00663469" w:rsidP="00552DCD">
      <w:pPr>
        <w:spacing w:after="0" w:line="240" w:lineRule="auto"/>
      </w:pPr>
      <w:r>
        <w:separator/>
      </w:r>
    </w:p>
  </w:footnote>
  <w:footnote w:type="continuationSeparator" w:id="0">
    <w:p w:rsidR="00663469" w:rsidRDefault="00663469" w:rsidP="0055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DCD" w:rsidRDefault="006A7E52" w:rsidP="006A7E52">
    <w:pPr>
      <w:tabs>
        <w:tab w:val="left" w:pos="255"/>
        <w:tab w:val="right" w:pos="9026"/>
      </w:tabs>
      <w:jc w:val="left"/>
    </w:pPr>
    <w:r>
      <w:tab/>
    </w:r>
    <w:r w:rsidRPr="006A7E52">
      <w:rPr>
        <w:b/>
      </w:rPr>
      <w:t>Private &amp; Confidential    Candidate Ref</w:t>
    </w:r>
    <w:r w:rsidR="004D7546">
      <w:rPr>
        <w:b/>
      </w:rPr>
      <w:t>:</w:t>
    </w:r>
    <w:r>
      <w:tab/>
    </w:r>
    <w:r w:rsidR="004A5BF4">
      <w:rPr>
        <w:noProof/>
        <w:lang w:eastAsia="en-GB"/>
      </w:rPr>
      <w:drawing>
        <wp:inline distT="0" distB="0" distL="0" distR="0" wp14:anchorId="2E39C7D2" wp14:editId="79B3902A">
          <wp:extent cx="900000" cy="4808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G-logo-CMYK-high-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480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6324"/>
    <w:multiLevelType w:val="multilevel"/>
    <w:tmpl w:val="F56002EA"/>
    <w:styleLink w:val="CBGHeadings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357"/>
        </w:tabs>
        <w:ind w:left="107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4232E2A"/>
    <w:multiLevelType w:val="hybridMultilevel"/>
    <w:tmpl w:val="D152CF2E"/>
    <w:lvl w:ilvl="0" w:tplc="8CB43E92">
      <w:start w:val="1"/>
      <w:numFmt w:val="decimal"/>
      <w:pStyle w:val="CBG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51C1800"/>
    <w:multiLevelType w:val="hybridMultilevel"/>
    <w:tmpl w:val="40741BCA"/>
    <w:lvl w:ilvl="0" w:tplc="70A273D8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37F0"/>
    <w:multiLevelType w:val="hybridMultilevel"/>
    <w:tmpl w:val="C98C7C1E"/>
    <w:lvl w:ilvl="0" w:tplc="69183558">
      <w:start w:val="1"/>
      <w:numFmt w:val="bullet"/>
      <w:pStyle w:val="CBGBulletlevel2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57728F"/>
    <w:multiLevelType w:val="multilevel"/>
    <w:tmpl w:val="73FE3136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B794B94"/>
    <w:multiLevelType w:val="multilevel"/>
    <w:tmpl w:val="493C1236"/>
    <w:styleLink w:val="CBGsimplereport"/>
    <w:lvl w:ilvl="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b/>
        <w:color w:val="1C3C77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Calibri" w:hAnsi="Calibri" w:hint="default"/>
        <w:color w:val="auto"/>
        <w:sz w:val="20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405C539A"/>
    <w:multiLevelType w:val="hybridMultilevel"/>
    <w:tmpl w:val="6EC640D8"/>
    <w:lvl w:ilvl="0" w:tplc="FD6A97A4">
      <w:start w:val="1"/>
      <w:numFmt w:val="lowerRoman"/>
      <w:pStyle w:val="CBG4thlevelromannolist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E41BA4"/>
    <w:multiLevelType w:val="multilevel"/>
    <w:tmpl w:val="59DA7FE8"/>
    <w:lvl w:ilvl="0">
      <w:start w:val="1"/>
      <w:numFmt w:val="decimal"/>
      <w:pStyle w:val="CBGSectionheading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61DA43EE"/>
    <w:multiLevelType w:val="multilevel"/>
    <w:tmpl w:val="4FEA3E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72595"/>
    <w:multiLevelType w:val="hybridMultilevel"/>
    <w:tmpl w:val="5CE66F3C"/>
    <w:lvl w:ilvl="0" w:tplc="55B6C154">
      <w:start w:val="1"/>
      <w:numFmt w:val="bullet"/>
      <w:pStyle w:val="CBGBulletLevel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1"/>
  </w:num>
  <w:num w:numId="10">
    <w:abstractNumId w:val="5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F4"/>
    <w:rsid w:val="00050CE0"/>
    <w:rsid w:val="00073391"/>
    <w:rsid w:val="001A2299"/>
    <w:rsid w:val="001F7A13"/>
    <w:rsid w:val="00241A6B"/>
    <w:rsid w:val="002D101B"/>
    <w:rsid w:val="002D7E00"/>
    <w:rsid w:val="002E2B30"/>
    <w:rsid w:val="003203A8"/>
    <w:rsid w:val="00391305"/>
    <w:rsid w:val="003A3DE8"/>
    <w:rsid w:val="003B4B20"/>
    <w:rsid w:val="003D778F"/>
    <w:rsid w:val="00421CCF"/>
    <w:rsid w:val="004A5BF4"/>
    <w:rsid w:val="004D7546"/>
    <w:rsid w:val="0054630C"/>
    <w:rsid w:val="00552DCD"/>
    <w:rsid w:val="00590631"/>
    <w:rsid w:val="00663469"/>
    <w:rsid w:val="00667E4B"/>
    <w:rsid w:val="006A7E52"/>
    <w:rsid w:val="006B5419"/>
    <w:rsid w:val="006D260B"/>
    <w:rsid w:val="00721998"/>
    <w:rsid w:val="0074109F"/>
    <w:rsid w:val="00751B4A"/>
    <w:rsid w:val="0076099E"/>
    <w:rsid w:val="007C7ECF"/>
    <w:rsid w:val="00807099"/>
    <w:rsid w:val="008C2EF4"/>
    <w:rsid w:val="008C7988"/>
    <w:rsid w:val="009522AA"/>
    <w:rsid w:val="009541F2"/>
    <w:rsid w:val="00A10C1F"/>
    <w:rsid w:val="00A13CED"/>
    <w:rsid w:val="00AB5AF8"/>
    <w:rsid w:val="00B376DD"/>
    <w:rsid w:val="00B82B44"/>
    <w:rsid w:val="00B93C6B"/>
    <w:rsid w:val="00BA6DCB"/>
    <w:rsid w:val="00BB324F"/>
    <w:rsid w:val="00BF55E9"/>
    <w:rsid w:val="00C06AE8"/>
    <w:rsid w:val="00CE729E"/>
    <w:rsid w:val="00D02470"/>
    <w:rsid w:val="00D879E2"/>
    <w:rsid w:val="00DB41C9"/>
    <w:rsid w:val="00DD7901"/>
    <w:rsid w:val="00DF2038"/>
    <w:rsid w:val="00E53AB2"/>
    <w:rsid w:val="00E969CD"/>
    <w:rsid w:val="00E9724B"/>
    <w:rsid w:val="00EA4DF5"/>
    <w:rsid w:val="00ED6B70"/>
    <w:rsid w:val="00F85095"/>
    <w:rsid w:val="00FC7E99"/>
    <w:rsid w:val="00FE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30E9CE"/>
  <w15:docId w15:val="{7F14F28D-2249-46D3-88FB-2C6C080A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/>
    <w:lsdException w:name="heading 1" w:uiPriority="0"/>
    <w:lsdException w:name="heading 2" w:semiHidden="1" w:uiPriority="0" w:unhideWhenUsed="1"/>
    <w:lsdException w:name="heading 3" w:semiHidden="1" w:uiPriority="1" w:unhideWhenUsed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rsid w:val="0054630C"/>
    <w:pPr>
      <w:spacing w:after="100" w:afterAutospacing="1" w:line="276" w:lineRule="auto"/>
      <w:jc w:val="both"/>
    </w:pPr>
    <w:rPr>
      <w:rFonts w:ascii="Calibri Light" w:eastAsia="SimSun" w:hAnsi="Calibri Light" w:cs="Times New Roman"/>
      <w:lang w:eastAsia="zh-CN"/>
    </w:rPr>
  </w:style>
  <w:style w:type="paragraph" w:styleId="Heading1">
    <w:name w:val="heading 1"/>
    <w:basedOn w:val="CBGHeading1"/>
    <w:next w:val="Normal"/>
    <w:link w:val="Heading1Char"/>
    <w:autoRedefine/>
    <w:rsid w:val="00667E4B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rsid w:val="006B5419"/>
    <w:pPr>
      <w:outlineLvl w:val="1"/>
    </w:pPr>
    <w:rPr>
      <w:b/>
      <w:color w:val="007481"/>
      <w:sz w:val="24"/>
    </w:rPr>
  </w:style>
  <w:style w:type="paragraph" w:styleId="Heading3">
    <w:name w:val="heading 3"/>
    <w:next w:val="Normal"/>
    <w:link w:val="Heading3Char"/>
    <w:autoRedefine/>
    <w:uiPriority w:val="1"/>
    <w:rsid w:val="00BF55E9"/>
    <w:pPr>
      <w:outlineLvl w:val="2"/>
    </w:pPr>
    <w:rPr>
      <w:rFonts w:ascii="Calibri Light" w:eastAsia="SimSun" w:hAnsi="Calibri Light" w:cs="Times New Roman"/>
      <w:b/>
      <w:color w:val="00C18B"/>
      <w:lang w:eastAsia="zh-CN"/>
    </w:rPr>
  </w:style>
  <w:style w:type="paragraph" w:styleId="Heading4">
    <w:name w:val="heading 4"/>
    <w:basedOn w:val="Heading3"/>
    <w:next w:val="Normal"/>
    <w:link w:val="Heading4Char"/>
    <w:uiPriority w:val="1"/>
    <w:rsid w:val="00C06AE8"/>
    <w:pPr>
      <w:numPr>
        <w:ilvl w:val="3"/>
      </w:numPr>
      <w:outlineLvl w:val="3"/>
    </w:pPr>
    <w:rPr>
      <w:b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AE8"/>
    <w:rPr>
      <w:rFonts w:ascii="Tahoma" w:eastAsia="SimSun" w:hAnsi="Tahoma" w:cs="Tahoma"/>
      <w:sz w:val="16"/>
      <w:szCs w:val="16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C06A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6AE8"/>
    <w:rPr>
      <w:rFonts w:ascii="Calibri Light" w:eastAsia="SimSun" w:hAnsi="Calibri Light" w:cs="Times New Roman"/>
      <w:lang w:eastAsia="zh-CN"/>
    </w:rPr>
  </w:style>
  <w:style w:type="paragraph" w:customStyle="1" w:styleId="CBGHeading3">
    <w:name w:val="CBG. Heading 3"/>
    <w:basedOn w:val="Heading3"/>
    <w:autoRedefine/>
    <w:uiPriority w:val="1"/>
    <w:qFormat/>
    <w:rsid w:val="00E9724B"/>
    <w:pPr>
      <w:spacing w:after="0"/>
    </w:pPr>
  </w:style>
  <w:style w:type="paragraph" w:customStyle="1" w:styleId="CBG4thlevelromannolist">
    <w:name w:val="CBG. 4th level roman no list"/>
    <w:basedOn w:val="BodyText"/>
    <w:autoRedefine/>
    <w:qFormat/>
    <w:rsid w:val="006B5419"/>
    <w:pPr>
      <w:numPr>
        <w:numId w:val="1"/>
      </w:numPr>
      <w:spacing w:before="120" w:after="240" w:line="240" w:lineRule="auto"/>
      <w:outlineLvl w:val="2"/>
    </w:pPr>
    <w:rPr>
      <w:rFonts w:cs="Calibri"/>
      <w:bCs/>
      <w:color w:val="000000" w:themeColor="text1"/>
      <w:szCs w:val="20"/>
      <w:lang w:eastAsia="en-US"/>
    </w:rPr>
  </w:style>
  <w:style w:type="paragraph" w:customStyle="1" w:styleId="CBGCenteredBoxTitle14pt">
    <w:name w:val="CBG. Centered Box Title 14 pt"/>
    <w:link w:val="CBGCenteredBoxTitle14ptChar"/>
    <w:autoRedefine/>
    <w:uiPriority w:val="4"/>
    <w:qFormat/>
    <w:rsid w:val="00F85095"/>
    <w:pPr>
      <w:spacing w:after="120" w:line="240" w:lineRule="auto"/>
      <w:jc w:val="center"/>
    </w:pPr>
    <w:rPr>
      <w:rFonts w:ascii="Calibri Light" w:eastAsia="SimSun" w:hAnsi="Calibri Light" w:cs="Times New Roman"/>
      <w:b/>
      <w:color w:val="00C18B"/>
      <w:sz w:val="28"/>
      <w:szCs w:val="28"/>
      <w:lang w:eastAsia="en-GB"/>
    </w:rPr>
  </w:style>
  <w:style w:type="character" w:customStyle="1" w:styleId="CBGCenteredBoxTitle14ptChar">
    <w:name w:val="CBG. Centered Box Title 14 pt Char"/>
    <w:basedOn w:val="DefaultParagraphFont"/>
    <w:link w:val="CBGCenteredBoxTitle14pt"/>
    <w:uiPriority w:val="4"/>
    <w:rsid w:val="00F85095"/>
    <w:rPr>
      <w:rFonts w:ascii="Calibri Light" w:eastAsia="SimSun" w:hAnsi="Calibri Light" w:cs="Times New Roman"/>
      <w:b/>
      <w:color w:val="00C18B"/>
      <w:sz w:val="28"/>
      <w:szCs w:val="28"/>
      <w:lang w:eastAsia="en-GB"/>
    </w:rPr>
  </w:style>
  <w:style w:type="paragraph" w:customStyle="1" w:styleId="CBGfootertext">
    <w:name w:val="CBG. footer text"/>
    <w:basedOn w:val="Normal"/>
    <w:link w:val="CBGfootertextChar"/>
    <w:autoRedefine/>
    <w:uiPriority w:val="4"/>
    <w:qFormat/>
    <w:rsid w:val="00D02470"/>
    <w:pPr>
      <w:spacing w:after="0" w:afterAutospacing="0" w:line="240" w:lineRule="auto"/>
    </w:pPr>
    <w:rPr>
      <w:b/>
      <w:sz w:val="16"/>
      <w:szCs w:val="16"/>
      <w:lang w:eastAsia="en-GB"/>
    </w:rPr>
  </w:style>
  <w:style w:type="character" w:customStyle="1" w:styleId="CBGfootertextChar">
    <w:name w:val="CBG. footer text Char"/>
    <w:basedOn w:val="DefaultParagraphFont"/>
    <w:link w:val="CBGfootertext"/>
    <w:uiPriority w:val="4"/>
    <w:rsid w:val="00D02470"/>
    <w:rPr>
      <w:rFonts w:ascii="Calibri Light" w:eastAsia="SimSun" w:hAnsi="Calibri Light" w:cs="Times New Roman"/>
      <w:b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667E4B"/>
    <w:rPr>
      <w:rFonts w:eastAsia="SimSun" w:cs="Calibri"/>
      <w:b/>
      <w:bCs/>
      <w:caps/>
      <w:noProof/>
      <w:color w:val="263746"/>
      <w:sz w:val="24"/>
      <w:szCs w:val="28"/>
      <w:lang w:eastAsia="en-GB"/>
    </w:rPr>
  </w:style>
  <w:style w:type="paragraph" w:customStyle="1" w:styleId="CBGHeading1">
    <w:name w:val="CBG. Heading 1"/>
    <w:autoRedefine/>
    <w:uiPriority w:val="1"/>
    <w:qFormat/>
    <w:rsid w:val="00391305"/>
    <w:rPr>
      <w:rFonts w:eastAsia="SimSun" w:cs="Calibri"/>
      <w:b/>
      <w:bCs/>
      <w:caps/>
      <w:noProof/>
      <w:color w:val="263746"/>
      <w:sz w:val="24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rsid w:val="006B5419"/>
    <w:rPr>
      <w:rFonts w:ascii="Calibri Light" w:eastAsia="SimSun" w:hAnsi="Calibri Light" w:cs="Times New Roman"/>
      <w:b/>
      <w:color w:val="007481"/>
      <w:sz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1"/>
    <w:rsid w:val="00BF55E9"/>
    <w:rPr>
      <w:rFonts w:ascii="Calibri Light" w:eastAsia="SimSun" w:hAnsi="Calibri Light" w:cs="Times New Roman"/>
      <w:b/>
      <w:color w:val="00C18B"/>
      <w:lang w:eastAsia="zh-CN"/>
    </w:rPr>
  </w:style>
  <w:style w:type="paragraph" w:customStyle="1" w:styleId="CBGHeading2">
    <w:name w:val="CBG. Heading 2"/>
    <w:basedOn w:val="Heading2"/>
    <w:next w:val="CBGmainbodytext"/>
    <w:autoRedefine/>
    <w:uiPriority w:val="1"/>
    <w:qFormat/>
    <w:rsid w:val="00E9724B"/>
    <w:pPr>
      <w:spacing w:after="0" w:afterAutospacing="0"/>
    </w:pPr>
  </w:style>
  <w:style w:type="numbering" w:customStyle="1" w:styleId="CBGHeadings">
    <w:name w:val="CBG Headings"/>
    <w:uiPriority w:val="99"/>
    <w:rsid w:val="00C06AE8"/>
    <w:pPr>
      <w:numPr>
        <w:numId w:val="6"/>
      </w:numPr>
    </w:pPr>
  </w:style>
  <w:style w:type="paragraph" w:customStyle="1" w:styleId="CBGBulletlevel2">
    <w:name w:val="CBG. Bullet level 2"/>
    <w:basedOn w:val="BodyText"/>
    <w:link w:val="CBGBulletlevel2Char"/>
    <w:autoRedefine/>
    <w:uiPriority w:val="1"/>
    <w:qFormat/>
    <w:rsid w:val="00391305"/>
    <w:pPr>
      <w:numPr>
        <w:numId w:val="13"/>
      </w:numPr>
      <w:spacing w:after="200" w:line="240" w:lineRule="auto"/>
      <w:outlineLvl w:val="2"/>
    </w:pPr>
    <w:rPr>
      <w:rFonts w:eastAsia="Times New Roman" w:cs="Calibri"/>
      <w:bCs/>
      <w:color w:val="000000" w:themeColor="text1"/>
    </w:rPr>
  </w:style>
  <w:style w:type="character" w:customStyle="1" w:styleId="CBGBulletlevel2Char">
    <w:name w:val="CBG. Bullet level 2 Char"/>
    <w:basedOn w:val="BodyTextChar"/>
    <w:link w:val="CBGBulletlevel2"/>
    <w:uiPriority w:val="1"/>
    <w:rsid w:val="00391305"/>
    <w:rPr>
      <w:rFonts w:ascii="Calibri Light" w:eastAsia="Times New Roman" w:hAnsi="Calibri Light" w:cs="Calibri"/>
      <w:bCs/>
      <w:color w:val="000000" w:themeColor="text1"/>
      <w:lang w:eastAsia="zh-CN"/>
    </w:rPr>
  </w:style>
  <w:style w:type="paragraph" w:customStyle="1" w:styleId="CBGBulletLevel1">
    <w:name w:val="CBG. Bullet Level 1"/>
    <w:basedOn w:val="CBGBulletlevel2"/>
    <w:link w:val="CBGBulletLevel1Char"/>
    <w:uiPriority w:val="1"/>
    <w:qFormat/>
    <w:rsid w:val="00391305"/>
    <w:pPr>
      <w:numPr>
        <w:numId w:val="8"/>
      </w:numPr>
      <w:tabs>
        <w:tab w:val="left" w:pos="426"/>
      </w:tabs>
    </w:pPr>
  </w:style>
  <w:style w:type="character" w:customStyle="1" w:styleId="CBGBulletLevel1Char">
    <w:name w:val="CBG. Bullet Level 1 Char"/>
    <w:basedOn w:val="CBGBulletlevel2Char"/>
    <w:link w:val="CBGBulletLevel1"/>
    <w:uiPriority w:val="1"/>
    <w:rsid w:val="00391305"/>
    <w:rPr>
      <w:rFonts w:ascii="Calibri Light" w:eastAsia="Times New Roman" w:hAnsi="Calibri Light" w:cs="Calibri"/>
      <w:bCs/>
      <w:color w:val="000000" w:themeColor="text1"/>
      <w:lang w:eastAsia="zh-CN"/>
    </w:rPr>
  </w:style>
  <w:style w:type="paragraph" w:customStyle="1" w:styleId="CBGNumberedList">
    <w:name w:val="CBG. Numbered List"/>
    <w:basedOn w:val="Normal"/>
    <w:autoRedefine/>
    <w:uiPriority w:val="1"/>
    <w:qFormat/>
    <w:rsid w:val="00667E4B"/>
    <w:pPr>
      <w:numPr>
        <w:numId w:val="9"/>
      </w:numPr>
      <w:tabs>
        <w:tab w:val="left" w:pos="851"/>
      </w:tabs>
      <w:spacing w:after="200" w:afterAutospacing="0"/>
      <w:jc w:val="left"/>
    </w:pPr>
    <w:rPr>
      <w:rFonts w:eastAsia="Calibri"/>
      <w:color w:val="000000" w:themeColor="text1"/>
      <w:lang w:eastAsia="en-US"/>
    </w:rPr>
  </w:style>
  <w:style w:type="paragraph" w:customStyle="1" w:styleId="CBGmainbodytext">
    <w:name w:val="CBG. main body text"/>
    <w:basedOn w:val="Normal"/>
    <w:link w:val="CBGmainbodytextChar"/>
    <w:qFormat/>
    <w:rsid w:val="00667E4B"/>
    <w:rPr>
      <w:color w:val="000000" w:themeColor="text1"/>
      <w:szCs w:val="20"/>
    </w:rPr>
  </w:style>
  <w:style w:type="character" w:customStyle="1" w:styleId="CBGmainbodytextChar">
    <w:name w:val="CBG. main body text Char"/>
    <w:basedOn w:val="DefaultParagraphFont"/>
    <w:link w:val="CBGmainbodytext"/>
    <w:rsid w:val="00667E4B"/>
    <w:rPr>
      <w:rFonts w:ascii="Calibri Light" w:eastAsia="SimSun" w:hAnsi="Calibri Light" w:cs="Times New Roman"/>
      <w:b w:val="0"/>
      <w:color w:val="000000" w:themeColor="text1"/>
      <w:sz w:val="24"/>
      <w:szCs w:val="20"/>
      <w:lang w:eastAsia="zh-CN"/>
    </w:rPr>
  </w:style>
  <w:style w:type="paragraph" w:customStyle="1" w:styleId="CBGNoSpaceHeading">
    <w:name w:val="CBG. No Space Heading"/>
    <w:basedOn w:val="Normal"/>
    <w:link w:val="CBGNoSpaceHeadingChar"/>
    <w:autoRedefine/>
    <w:uiPriority w:val="1"/>
    <w:qFormat/>
    <w:rsid w:val="00667E4B"/>
    <w:pPr>
      <w:spacing w:after="0" w:afterAutospacing="0" w:line="240" w:lineRule="auto"/>
      <w:jc w:val="left"/>
    </w:pPr>
    <w:rPr>
      <w:b/>
      <w:color w:val="5C6670"/>
      <w:lang w:eastAsia="en-US"/>
    </w:rPr>
  </w:style>
  <w:style w:type="character" w:customStyle="1" w:styleId="CBGNoSpaceHeadingChar">
    <w:name w:val="CBG. No Space Heading Char"/>
    <w:basedOn w:val="DefaultParagraphFont"/>
    <w:link w:val="CBGNoSpaceHeading"/>
    <w:uiPriority w:val="1"/>
    <w:rsid w:val="00667E4B"/>
    <w:rPr>
      <w:rFonts w:ascii="Calibri Light" w:eastAsia="SimSun" w:hAnsi="Calibri Light" w:cs="Times New Roman"/>
      <w:b/>
      <w:color w:val="5C6670"/>
    </w:rPr>
  </w:style>
  <w:style w:type="numbering" w:customStyle="1" w:styleId="CBGsimplereport">
    <w:name w:val="CBG simple report"/>
    <w:uiPriority w:val="99"/>
    <w:rsid w:val="00C06AE8"/>
    <w:pPr>
      <w:numPr>
        <w:numId w:val="10"/>
      </w:numPr>
    </w:pPr>
  </w:style>
  <w:style w:type="character" w:styleId="FootnoteReference">
    <w:name w:val="footnote reference"/>
    <w:basedOn w:val="DefaultParagraphFont"/>
    <w:uiPriority w:val="99"/>
    <w:semiHidden/>
    <w:unhideWhenUsed/>
    <w:rsid w:val="00C06AE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6A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6AE8"/>
    <w:rPr>
      <w:rFonts w:ascii="Calibri Light" w:eastAsia="SimSun" w:hAnsi="Calibri Light" w:cs="Times New Roman"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1"/>
    <w:rsid w:val="00C06AE8"/>
    <w:rPr>
      <w:rFonts w:ascii="Calibri Light" w:eastAsia="SimSun" w:hAnsi="Calibri Light" w:cs="Calibri"/>
      <w:bCs/>
      <w:color w:val="000000"/>
      <w:szCs w:val="20"/>
    </w:rPr>
  </w:style>
  <w:style w:type="table" w:customStyle="1" w:styleId="LightGrid1">
    <w:name w:val="Light Grid1"/>
    <w:basedOn w:val="TableNormal"/>
    <w:uiPriority w:val="62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SimHei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SimHei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SimHei" w:hAnsi="Calibri" w:cs="Times New Roman"/>
        <w:b/>
        <w:bCs/>
      </w:rPr>
    </w:tblStylePr>
    <w:tblStylePr w:type="lastCol">
      <w:rPr>
        <w:rFonts w:ascii="Calibri" w:eastAsia="SimHei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B4D3EC"/>
        <w:left w:val="single" w:sz="8" w:space="0" w:color="B4D3EC"/>
        <w:bottom w:val="single" w:sz="8" w:space="0" w:color="B4D3EC"/>
        <w:right w:val="single" w:sz="8" w:space="0" w:color="B4D3E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4D3E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  <w:tblStylePr w:type="band1Horz">
      <w:tblPr/>
      <w:tcPr>
        <w:tcBorders>
          <w:top w:val="single" w:sz="8" w:space="0" w:color="B4D3EC"/>
          <w:left w:val="single" w:sz="8" w:space="0" w:color="B4D3EC"/>
          <w:bottom w:val="single" w:sz="8" w:space="0" w:color="B4D3EC"/>
          <w:right w:val="single" w:sz="8" w:space="0" w:color="B4D3EC"/>
        </w:tcBorders>
      </w:tcPr>
    </w:tblStylePr>
  </w:style>
  <w:style w:type="table" w:customStyle="1" w:styleId="LightList1">
    <w:name w:val="Light List1"/>
    <w:basedOn w:val="TableNormal"/>
    <w:uiPriority w:val="61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-Accent5">
    <w:name w:val="Light Shading Accent 5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152C59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1C3C77"/>
        <w:bottom w:val="single" w:sz="8" w:space="0" w:color="1C3C7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3C77"/>
          <w:left w:val="nil"/>
          <w:bottom w:val="single" w:sz="8" w:space="0" w:color="1C3C7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3C77"/>
          <w:left w:val="nil"/>
          <w:bottom w:val="single" w:sz="8" w:space="0" w:color="1C3C7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C9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C9EE"/>
      </w:tcPr>
    </w:tblStylePr>
  </w:style>
  <w:style w:type="table" w:styleId="LightShading-Accent6">
    <w:name w:val="Light Shading Accent 6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60A1D6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B4D3EC"/>
        <w:bottom w:val="single" w:sz="8" w:space="0" w:color="B4D3E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3EC"/>
          <w:left w:val="nil"/>
          <w:bottom w:val="single" w:sz="8" w:space="0" w:color="B4D3E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3EC"/>
          <w:left w:val="nil"/>
          <w:bottom w:val="single" w:sz="8" w:space="0" w:color="B4D3E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4F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4FA"/>
      </w:tcPr>
    </w:tblStylePr>
  </w:style>
  <w:style w:type="table" w:customStyle="1" w:styleId="LightShading1">
    <w:name w:val="Light Shading1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">
    <w:name w:val="Light Shading2"/>
    <w:basedOn w:val="TableNormal"/>
    <w:uiPriority w:val="60"/>
    <w:rsid w:val="00C06AE8"/>
    <w:pPr>
      <w:spacing w:after="0" w:line="240" w:lineRule="auto"/>
    </w:pPr>
    <w:rPr>
      <w:rFonts w:ascii="Calibri" w:eastAsia="SimSun" w:hAnsi="Calibri" w:cs="Times New Roman"/>
      <w:color w:val="000000" w:themeColor="text1" w:themeShade="BF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-Accent1">
    <w:name w:val="Medium List 2 Accent 1"/>
    <w:basedOn w:val="TableNormal"/>
    <w:uiPriority w:val="66"/>
    <w:rsid w:val="00C06AE8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CBGSectionheading">
    <w:name w:val="CBG. Section heading"/>
    <w:basedOn w:val="Normal"/>
    <w:link w:val="CBGSectionheadingChar"/>
    <w:uiPriority w:val="4"/>
    <w:rsid w:val="00667E4B"/>
    <w:pPr>
      <w:numPr>
        <w:numId w:val="12"/>
      </w:numPr>
      <w:spacing w:after="0"/>
      <w:contextualSpacing/>
      <w:outlineLvl w:val="0"/>
    </w:pPr>
    <w:rPr>
      <w:b/>
      <w:color w:val="263746"/>
    </w:rPr>
  </w:style>
  <w:style w:type="character" w:customStyle="1" w:styleId="CBGSectionheadingChar">
    <w:name w:val="CBG. Section heading Char"/>
    <w:basedOn w:val="DefaultParagraphFont"/>
    <w:link w:val="CBGSectionheading"/>
    <w:uiPriority w:val="4"/>
    <w:rsid w:val="00667E4B"/>
    <w:rPr>
      <w:rFonts w:ascii="Calibri Light" w:eastAsia="SimSun" w:hAnsi="Calibri Light" w:cs="Times New Roman"/>
      <w:b/>
      <w:color w:val="263746"/>
      <w:lang w:eastAsia="zh-CN"/>
    </w:rPr>
  </w:style>
  <w:style w:type="table" w:styleId="TableGrid">
    <w:name w:val="Table Grid"/>
    <w:basedOn w:val="TableNormal"/>
    <w:uiPriority w:val="59"/>
    <w:rsid w:val="00C06AE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24B"/>
    <w:rPr>
      <w:rFonts w:ascii="Calibri Light" w:eastAsia="SimSun" w:hAnsi="Calibri Light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9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24B"/>
    <w:rPr>
      <w:rFonts w:ascii="Calibri Light" w:eastAsia="SimSun" w:hAnsi="Calibri Light" w:cs="Times New Roman"/>
      <w:lang w:eastAsia="zh-CN"/>
    </w:rPr>
  </w:style>
  <w:style w:type="paragraph" w:customStyle="1" w:styleId="CBGtablemainbodytext">
    <w:name w:val="CBG. table main body text"/>
    <w:basedOn w:val="CBGmainbodytext"/>
    <w:uiPriority w:val="1"/>
    <w:rsid w:val="001A2299"/>
    <w:pPr>
      <w:spacing w:before="120" w:after="120" w:afterAutospacing="0" w:line="240" w:lineRule="auto"/>
    </w:pPr>
    <w:rPr>
      <w:lang w:eastAsia="en-US"/>
    </w:rPr>
  </w:style>
  <w:style w:type="paragraph" w:customStyle="1" w:styleId="CBGTableHeaderCentre">
    <w:name w:val="CBG. Table Header Centre"/>
    <w:basedOn w:val="Heading2"/>
    <w:uiPriority w:val="1"/>
    <w:rsid w:val="009541F2"/>
    <w:pPr>
      <w:spacing w:after="0" w:afterAutospacing="0"/>
      <w:jc w:val="center"/>
    </w:pPr>
    <w:rPr>
      <w:color w:val="FFFFFF" w:themeColor="background1"/>
      <w:sz w:val="22"/>
    </w:rPr>
  </w:style>
  <w:style w:type="table" w:customStyle="1" w:styleId="CBGTableTeal1">
    <w:name w:val="CBG.Table Teal 1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8" w:space="0" w:color="263746"/>
        <w:left w:val="single" w:sz="8" w:space="0" w:color="263746"/>
        <w:bottom w:val="single" w:sz="8" w:space="0" w:color="263746"/>
        <w:right w:val="single" w:sz="8" w:space="0" w:color="263746"/>
        <w:insideH w:val="single" w:sz="8" w:space="0" w:color="263746"/>
        <w:insideV w:val="single" w:sz="8" w:space="0" w:color="26374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07481"/>
      </w:tcPr>
    </w:tblStylePr>
  </w:style>
  <w:style w:type="table" w:customStyle="1" w:styleId="CBGTableGreen2">
    <w:name w:val="CBG. Table Green 2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00C18B"/>
        <w:left w:val="single" w:sz="4" w:space="0" w:color="00C18B"/>
        <w:bottom w:val="single" w:sz="4" w:space="0" w:color="00C18B"/>
        <w:right w:val="single" w:sz="4" w:space="0" w:color="00C18B"/>
        <w:insideH w:val="single" w:sz="4" w:space="0" w:color="00C18B"/>
        <w:insideV w:val="single" w:sz="4" w:space="0" w:color="00C18B"/>
      </w:tblBorders>
    </w:tbl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0C18B"/>
      </w:tcPr>
    </w:tblStylePr>
  </w:style>
  <w:style w:type="table" w:customStyle="1" w:styleId="CBGBlueTable3">
    <w:name w:val="CBG. Blue Table 3"/>
    <w:basedOn w:val="TableNormal"/>
    <w:uiPriority w:val="99"/>
    <w:rsid w:val="003D778F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263746"/>
        <w:left w:val="single" w:sz="4" w:space="0" w:color="263746"/>
        <w:bottom w:val="single" w:sz="4" w:space="0" w:color="263746"/>
        <w:right w:val="single" w:sz="4" w:space="0" w:color="263746"/>
        <w:insideH w:val="single" w:sz="4" w:space="0" w:color="263746"/>
        <w:insideV w:val="single" w:sz="4" w:space="0" w:color="26374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263746"/>
      </w:tcPr>
    </w:tblStylePr>
  </w:style>
  <w:style w:type="paragraph" w:customStyle="1" w:styleId="CBGTableHeaderLeftAligned">
    <w:name w:val="CBG. Table Header Left Aligned"/>
    <w:basedOn w:val="CBGTableHeaderCentre"/>
    <w:uiPriority w:val="1"/>
    <w:rsid w:val="001A2299"/>
    <w:pPr>
      <w:jc w:val="left"/>
      <w:outlineLvl w:val="9"/>
    </w:pPr>
    <w:rPr>
      <w:b w:val="0"/>
    </w:rPr>
  </w:style>
  <w:style w:type="paragraph" w:customStyle="1" w:styleId="CBGTabletextbold">
    <w:name w:val="CBG. Table text bold"/>
    <w:basedOn w:val="CBGtablemainbodytext"/>
    <w:uiPriority w:val="1"/>
    <w:rsid w:val="00DF2038"/>
    <w:rPr>
      <w:b/>
      <w:color w:val="263746"/>
    </w:rPr>
  </w:style>
  <w:style w:type="paragraph" w:customStyle="1" w:styleId="Style1">
    <w:name w:val="Style1"/>
    <w:basedOn w:val="CBGtablemainbodytext"/>
    <w:uiPriority w:val="1"/>
    <w:rsid w:val="002E2B30"/>
  </w:style>
  <w:style w:type="paragraph" w:customStyle="1" w:styleId="Style2">
    <w:name w:val="Style2"/>
    <w:basedOn w:val="CBGtablemainbodytext"/>
    <w:uiPriority w:val="1"/>
    <w:rsid w:val="002E2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eneral%20Admin%20&amp;%20Staff\Templates\Blank%20CBG%20Page%20with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A9AB2-3E3D-4324-93A2-F43BCEEE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CBG Page with logo</Template>
  <TotalTime>26</TotalTime>
  <Pages>8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Boon</dc:creator>
  <cp:lastModifiedBy>Lowden, Debbie</cp:lastModifiedBy>
  <cp:revision>3</cp:revision>
  <cp:lastPrinted>2017-05-17T15:56:00Z</cp:lastPrinted>
  <dcterms:created xsi:type="dcterms:W3CDTF">2017-05-24T14:13:00Z</dcterms:created>
  <dcterms:modified xsi:type="dcterms:W3CDTF">2017-05-24T14:38:00Z</dcterms:modified>
</cp:coreProperties>
</file>